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FDE4E" w14:textId="77777777" w:rsidR="004C5868" w:rsidRDefault="004C5868" w:rsidP="00A765AD">
      <w:pPr>
        <w:tabs>
          <w:tab w:val="left" w:pos="6521"/>
        </w:tabs>
        <w:ind w:left="5529"/>
        <w:rPr>
          <w:rFonts w:ascii="Tahoma" w:hAnsi="Tahoma" w:cs="Tahoma"/>
        </w:rPr>
      </w:pPr>
    </w:p>
    <w:p w14:paraId="50D32EA9" w14:textId="2E437583" w:rsidR="00A765AD" w:rsidRPr="004C5868" w:rsidRDefault="00A765AD" w:rsidP="00A765AD">
      <w:pPr>
        <w:tabs>
          <w:tab w:val="left" w:pos="6521"/>
        </w:tabs>
        <w:ind w:left="5529"/>
        <w:rPr>
          <w:rFonts w:ascii="Tahoma" w:hAnsi="Tahoma" w:cs="Tahoma"/>
        </w:rPr>
      </w:pPr>
      <w:r w:rsidRPr="004C5868">
        <w:rPr>
          <w:rFonts w:ascii="Tahoma" w:hAnsi="Tahoma" w:cs="Tahoma"/>
        </w:rPr>
        <w:t>Al Dirigente Scolastico</w:t>
      </w:r>
    </w:p>
    <w:p w14:paraId="50B1E255" w14:textId="2D3EF216" w:rsidR="00A765AD" w:rsidRPr="004C5868" w:rsidRDefault="00A765AD" w:rsidP="00A765AD">
      <w:pPr>
        <w:tabs>
          <w:tab w:val="left" w:pos="6521"/>
        </w:tabs>
        <w:ind w:left="5529"/>
        <w:rPr>
          <w:rFonts w:ascii="Tahoma" w:hAnsi="Tahoma" w:cs="Tahoma"/>
        </w:rPr>
      </w:pPr>
      <w:r w:rsidRPr="004C5868">
        <w:rPr>
          <w:rFonts w:ascii="Tahoma" w:hAnsi="Tahoma" w:cs="Tahoma"/>
        </w:rPr>
        <w:t>Liceo Classico e Scientifico Statale</w:t>
      </w:r>
    </w:p>
    <w:p w14:paraId="5344C805" w14:textId="1C2FA8AD" w:rsidR="00A765AD" w:rsidRPr="004C5868" w:rsidRDefault="00A765AD" w:rsidP="00A765AD">
      <w:pPr>
        <w:tabs>
          <w:tab w:val="left" w:pos="6521"/>
        </w:tabs>
        <w:ind w:left="5529"/>
        <w:rPr>
          <w:rFonts w:ascii="Tahoma" w:hAnsi="Tahoma" w:cs="Tahoma"/>
        </w:rPr>
      </w:pPr>
      <w:r w:rsidRPr="004C5868">
        <w:rPr>
          <w:rFonts w:ascii="Tahoma" w:hAnsi="Tahoma" w:cs="Tahoma"/>
        </w:rPr>
        <w:t>“S. Pellico – G. Peano” -CUNEO</w:t>
      </w:r>
    </w:p>
    <w:p w14:paraId="508E2907" w14:textId="77777777" w:rsidR="00640074" w:rsidRPr="004C5868" w:rsidRDefault="00640074" w:rsidP="006A644C"/>
    <w:p w14:paraId="567C2E73" w14:textId="75F10CAE" w:rsidR="00A765AD" w:rsidRPr="004C5868" w:rsidRDefault="00A765AD" w:rsidP="006A644C">
      <w:pPr>
        <w:rPr>
          <w:rFonts w:ascii="Tahoma" w:hAnsi="Tahoma" w:cs="Tahoma"/>
          <w:b/>
          <w:bCs/>
        </w:rPr>
      </w:pPr>
      <w:r w:rsidRPr="004C5868">
        <w:rPr>
          <w:rFonts w:ascii="Tahoma" w:hAnsi="Tahoma" w:cs="Tahoma"/>
          <w:b/>
          <w:bCs/>
        </w:rPr>
        <w:t>Oggetto: richiesta esame integrativo/idoneità.</w:t>
      </w:r>
    </w:p>
    <w:p w14:paraId="49C9010C" w14:textId="77777777" w:rsidR="00A765AD" w:rsidRPr="004C5868" w:rsidRDefault="00A765AD" w:rsidP="006A644C">
      <w:pPr>
        <w:rPr>
          <w:rFonts w:ascii="Tahoma" w:hAnsi="Tahoma" w:cs="Tahoma"/>
          <w:b/>
          <w:bCs/>
        </w:rPr>
      </w:pPr>
    </w:p>
    <w:p w14:paraId="34AC7FE2" w14:textId="77777777" w:rsidR="00A765AD" w:rsidRPr="004C5868" w:rsidRDefault="00A765AD" w:rsidP="00A765AD">
      <w:pPr>
        <w:tabs>
          <w:tab w:val="left" w:leader="underscore" w:pos="9356"/>
        </w:tabs>
        <w:spacing w:line="360" w:lineRule="auto"/>
        <w:rPr>
          <w:rFonts w:ascii="Tahoma" w:hAnsi="Tahoma" w:cs="Tahoma"/>
        </w:rPr>
      </w:pPr>
      <w:r w:rsidRPr="004C5868">
        <w:rPr>
          <w:rFonts w:ascii="Tahoma" w:hAnsi="Tahoma" w:cs="Tahoma"/>
        </w:rPr>
        <w:t xml:space="preserve">I sottoscritti </w:t>
      </w:r>
      <w:r w:rsidRPr="004C5868">
        <w:rPr>
          <w:rFonts w:ascii="Tahoma" w:hAnsi="Tahoma" w:cs="Tahoma"/>
        </w:rPr>
        <w:tab/>
      </w:r>
    </w:p>
    <w:p w14:paraId="7233DE15" w14:textId="77777777" w:rsidR="00A765AD" w:rsidRPr="004C5868" w:rsidRDefault="00A765AD" w:rsidP="00A765AD">
      <w:pPr>
        <w:tabs>
          <w:tab w:val="left" w:leader="underscore" w:pos="2552"/>
          <w:tab w:val="left" w:leader="underscore" w:pos="9356"/>
        </w:tabs>
        <w:spacing w:line="360" w:lineRule="auto"/>
        <w:ind w:right="-283"/>
        <w:rPr>
          <w:rFonts w:ascii="Tahoma" w:hAnsi="Tahoma" w:cs="Tahoma"/>
        </w:rPr>
      </w:pPr>
      <w:proofErr w:type="spellStart"/>
      <w:r w:rsidRPr="004C5868">
        <w:rPr>
          <w:rFonts w:ascii="Tahoma" w:hAnsi="Tahoma" w:cs="Tahoma"/>
        </w:rPr>
        <w:t>tel</w:t>
      </w:r>
      <w:proofErr w:type="spellEnd"/>
      <w:r w:rsidRPr="004C5868">
        <w:rPr>
          <w:rFonts w:ascii="Tahoma" w:hAnsi="Tahoma" w:cs="Tahoma"/>
        </w:rPr>
        <w:t xml:space="preserve"> </w:t>
      </w:r>
      <w:r w:rsidRPr="004C5868">
        <w:rPr>
          <w:rFonts w:ascii="Tahoma" w:hAnsi="Tahoma" w:cs="Tahoma"/>
        </w:rPr>
        <w:tab/>
        <w:t>, mail</w:t>
      </w:r>
      <w:r w:rsidRPr="004C5868">
        <w:rPr>
          <w:rFonts w:ascii="Tahoma" w:hAnsi="Tahoma" w:cs="Tahoma"/>
        </w:rPr>
        <w:tab/>
      </w:r>
    </w:p>
    <w:p w14:paraId="6C166856" w14:textId="77777777" w:rsidR="00A765AD" w:rsidRPr="004C5868" w:rsidRDefault="00A765AD" w:rsidP="004B5C73">
      <w:pPr>
        <w:tabs>
          <w:tab w:val="left" w:leader="underscore" w:pos="3828"/>
          <w:tab w:val="left" w:leader="underscore" w:pos="9356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>in qualità di genitori /tutori dell’</w:t>
      </w:r>
      <w:proofErr w:type="spellStart"/>
      <w:r w:rsidRPr="004C5868">
        <w:rPr>
          <w:rFonts w:ascii="Tahoma" w:hAnsi="Tahoma" w:cs="Tahoma"/>
        </w:rPr>
        <w:t>alunn</w:t>
      </w:r>
      <w:proofErr w:type="spellEnd"/>
      <w:r w:rsidRPr="004C5868">
        <w:rPr>
          <w:rFonts w:ascii="Tahoma" w:hAnsi="Tahoma" w:cs="Tahoma"/>
        </w:rPr>
        <w:tab/>
      </w:r>
      <w:r w:rsidRPr="004C5868">
        <w:rPr>
          <w:rFonts w:ascii="Tahoma" w:hAnsi="Tahoma" w:cs="Tahoma"/>
        </w:rPr>
        <w:tab/>
      </w:r>
    </w:p>
    <w:p w14:paraId="2FADAC4C" w14:textId="7B031FD3" w:rsidR="00A765AD" w:rsidRPr="004C5868" w:rsidRDefault="00A765AD" w:rsidP="004B5C73">
      <w:pPr>
        <w:tabs>
          <w:tab w:val="left" w:leader="underscore" w:pos="851"/>
          <w:tab w:val="left" w:leader="underscore" w:pos="3261"/>
          <w:tab w:val="left" w:leader="underscore" w:pos="9356"/>
        </w:tabs>
        <w:spacing w:line="360" w:lineRule="auto"/>
        <w:ind w:right="-283"/>
        <w:rPr>
          <w:rFonts w:ascii="Tahoma" w:hAnsi="Tahoma" w:cs="Tahoma"/>
        </w:rPr>
      </w:pPr>
      <w:proofErr w:type="spellStart"/>
      <w:r w:rsidRPr="004C5868">
        <w:rPr>
          <w:rFonts w:ascii="Tahoma" w:hAnsi="Tahoma" w:cs="Tahoma"/>
        </w:rPr>
        <w:t>nat</w:t>
      </w:r>
      <w:proofErr w:type="spellEnd"/>
      <w:r w:rsidRPr="004C5868">
        <w:rPr>
          <w:rFonts w:ascii="Tahoma" w:hAnsi="Tahoma" w:cs="Tahoma"/>
        </w:rPr>
        <w:t xml:space="preserve"> </w:t>
      </w:r>
      <w:r w:rsidRPr="004C5868">
        <w:rPr>
          <w:rFonts w:ascii="Tahoma" w:hAnsi="Tahoma" w:cs="Tahoma"/>
        </w:rPr>
        <w:tab/>
        <w:t>a</w:t>
      </w:r>
      <w:r w:rsidRPr="004C5868">
        <w:rPr>
          <w:rFonts w:ascii="Tahoma" w:hAnsi="Tahoma" w:cs="Tahoma"/>
        </w:rPr>
        <w:tab/>
        <w:t>il</w:t>
      </w:r>
      <w:r w:rsidRPr="004C5868">
        <w:rPr>
          <w:rFonts w:ascii="Tahoma" w:hAnsi="Tahoma" w:cs="Tahoma"/>
        </w:rPr>
        <w:tab/>
      </w:r>
    </w:p>
    <w:p w14:paraId="79A3FC82" w14:textId="6BFE414F" w:rsidR="00A765AD" w:rsidRPr="004C5868" w:rsidRDefault="00A765AD" w:rsidP="00A765AD">
      <w:pPr>
        <w:tabs>
          <w:tab w:val="left" w:leader="underscore" w:pos="567"/>
          <w:tab w:val="left" w:leader="underscore" w:pos="3261"/>
          <w:tab w:val="left" w:leader="underscore" w:pos="9356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 xml:space="preserve">residente a </w:t>
      </w:r>
      <w:r w:rsidRPr="004C5868">
        <w:rPr>
          <w:rFonts w:ascii="Tahoma" w:hAnsi="Tahoma" w:cs="Tahoma"/>
        </w:rPr>
        <w:tab/>
        <w:t xml:space="preserve"> in </w:t>
      </w:r>
      <w:r w:rsidRPr="004C5868">
        <w:rPr>
          <w:rFonts w:ascii="Tahoma" w:hAnsi="Tahoma" w:cs="Tahoma"/>
        </w:rPr>
        <w:tab/>
      </w:r>
    </w:p>
    <w:p w14:paraId="668B5554" w14:textId="77777777" w:rsidR="004B5C73" w:rsidRDefault="00A765AD" w:rsidP="004B5C73">
      <w:pPr>
        <w:tabs>
          <w:tab w:val="left" w:leader="underscore" w:pos="993"/>
          <w:tab w:val="left" w:leader="underscore" w:pos="9356"/>
        </w:tabs>
        <w:spacing w:line="360" w:lineRule="auto"/>
        <w:ind w:right="-283"/>
        <w:rPr>
          <w:rFonts w:ascii="Tahoma" w:hAnsi="Tahoma" w:cs="Tahoma"/>
        </w:rPr>
      </w:pPr>
      <w:proofErr w:type="spellStart"/>
      <w:r w:rsidRPr="004C5868">
        <w:rPr>
          <w:rFonts w:ascii="Tahoma" w:hAnsi="Tahoma" w:cs="Tahoma"/>
        </w:rPr>
        <w:t>iscritt</w:t>
      </w:r>
      <w:proofErr w:type="spellEnd"/>
      <w:r w:rsidRPr="004C5868">
        <w:rPr>
          <w:rFonts w:ascii="Tahoma" w:hAnsi="Tahoma" w:cs="Tahoma"/>
        </w:rPr>
        <w:t xml:space="preserve"> </w:t>
      </w:r>
      <w:r w:rsidRPr="004C5868">
        <w:rPr>
          <w:rFonts w:ascii="Tahoma" w:hAnsi="Tahoma" w:cs="Tahoma"/>
        </w:rPr>
        <w:tab/>
        <w:t xml:space="preserve"> per l’anno scolastico </w:t>
      </w:r>
      <w:r w:rsidRPr="004C5868">
        <w:rPr>
          <w:rFonts w:ascii="Tahoma" w:hAnsi="Tahoma" w:cs="Tahoma"/>
        </w:rPr>
        <w:tab/>
      </w:r>
      <w:r w:rsidR="004B5C73">
        <w:rPr>
          <w:rFonts w:ascii="Tahoma" w:hAnsi="Tahoma" w:cs="Tahoma"/>
        </w:rPr>
        <w:t xml:space="preserve"> </w:t>
      </w:r>
    </w:p>
    <w:p w14:paraId="1F6C9B23" w14:textId="19477CCC" w:rsidR="00A765AD" w:rsidRPr="004C5868" w:rsidRDefault="00A765AD" w:rsidP="004B5C73">
      <w:pPr>
        <w:tabs>
          <w:tab w:val="left" w:leader="underscore" w:pos="1985"/>
          <w:tab w:val="left" w:leader="underscore" w:pos="9498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>alla classe</w:t>
      </w:r>
      <w:r w:rsidRPr="004C5868">
        <w:rPr>
          <w:rFonts w:ascii="Tahoma" w:hAnsi="Tahoma" w:cs="Tahoma"/>
        </w:rPr>
        <w:tab/>
        <w:t xml:space="preserve"> di codesto Istituto  o dell’ Istituto </w:t>
      </w:r>
      <w:r w:rsidRPr="004C5868">
        <w:rPr>
          <w:rFonts w:ascii="Tahoma" w:hAnsi="Tahoma" w:cs="Tahoma"/>
        </w:rPr>
        <w:tab/>
      </w:r>
    </w:p>
    <w:p w14:paraId="19A2E78F" w14:textId="77777777" w:rsidR="004B5C73" w:rsidRDefault="004B5C73" w:rsidP="00A765AD">
      <w:pPr>
        <w:tabs>
          <w:tab w:val="left" w:leader="underscore" w:pos="709"/>
          <w:tab w:val="left" w:leader="underscore" w:pos="8364"/>
        </w:tabs>
        <w:spacing w:line="360" w:lineRule="auto"/>
        <w:ind w:right="-283"/>
        <w:rPr>
          <w:rFonts w:ascii="Tahoma" w:hAnsi="Tahoma" w:cs="Tahoma"/>
        </w:rPr>
      </w:pPr>
    </w:p>
    <w:p w14:paraId="407B1A75" w14:textId="199A1352" w:rsidR="00A765AD" w:rsidRPr="004C5868" w:rsidRDefault="00A765AD" w:rsidP="004B5C73">
      <w:pPr>
        <w:tabs>
          <w:tab w:val="left" w:leader="underscore" w:pos="709"/>
          <w:tab w:val="left" w:leader="underscore" w:pos="8364"/>
        </w:tabs>
        <w:spacing w:line="360" w:lineRule="auto"/>
        <w:ind w:right="-283"/>
        <w:jc w:val="center"/>
        <w:rPr>
          <w:rFonts w:ascii="Tahoma" w:hAnsi="Tahoma" w:cs="Tahoma"/>
        </w:rPr>
      </w:pPr>
      <w:r w:rsidRPr="004C5868">
        <w:rPr>
          <w:rFonts w:ascii="Tahoma" w:hAnsi="Tahoma" w:cs="Tahoma"/>
        </w:rPr>
        <w:t>CHIEDONO</w:t>
      </w:r>
    </w:p>
    <w:p w14:paraId="779FF43A" w14:textId="3295D566" w:rsidR="00A765AD" w:rsidRPr="004C5868" w:rsidRDefault="00A765AD" w:rsidP="009A7B3C">
      <w:pPr>
        <w:tabs>
          <w:tab w:val="left" w:leader="underscore" w:pos="1560"/>
          <w:tab w:val="left" w:leader="underscore" w:pos="8364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>che l’</w:t>
      </w:r>
      <w:proofErr w:type="spellStart"/>
      <w:r w:rsidRPr="004C5868">
        <w:rPr>
          <w:rFonts w:ascii="Tahoma" w:hAnsi="Tahoma" w:cs="Tahoma"/>
        </w:rPr>
        <w:t>alunn</w:t>
      </w:r>
      <w:proofErr w:type="spellEnd"/>
      <w:r w:rsidRPr="004C5868">
        <w:rPr>
          <w:rFonts w:ascii="Tahoma" w:hAnsi="Tahoma" w:cs="Tahoma"/>
        </w:rPr>
        <w:tab/>
      </w:r>
      <w:r w:rsidR="004B5C73">
        <w:rPr>
          <w:rFonts w:ascii="Tahoma" w:hAnsi="Tahoma" w:cs="Tahoma"/>
        </w:rPr>
        <w:t xml:space="preserve">  </w:t>
      </w:r>
      <w:r w:rsidRPr="004C5868">
        <w:rPr>
          <w:rFonts w:ascii="Tahoma" w:hAnsi="Tahoma" w:cs="Tahoma"/>
        </w:rPr>
        <w:t>possa sostenere:</w:t>
      </w:r>
    </w:p>
    <w:p w14:paraId="15C5C14C" w14:textId="0B0D45CF" w:rsidR="00A765AD" w:rsidRPr="004C5868" w:rsidRDefault="00A765AD" w:rsidP="00290BB6">
      <w:pPr>
        <w:pStyle w:val="Paragrafoelenco"/>
        <w:numPr>
          <w:ilvl w:val="0"/>
          <w:numId w:val="1"/>
        </w:num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 xml:space="preserve">Esame di idoneità </w:t>
      </w:r>
      <w:r w:rsidR="00290BB6" w:rsidRPr="004C5868">
        <w:rPr>
          <w:rFonts w:ascii="Tahoma" w:hAnsi="Tahoma" w:cs="Tahoma"/>
        </w:rPr>
        <w:t xml:space="preserve">alla classe </w:t>
      </w:r>
      <w:r w:rsidR="00290BB6" w:rsidRPr="004C5868">
        <w:rPr>
          <w:rFonts w:ascii="Tahoma" w:hAnsi="Tahoma" w:cs="Tahoma"/>
        </w:rPr>
        <w:tab/>
        <w:t>indirizzo</w:t>
      </w:r>
      <w:r w:rsidR="00290BB6" w:rsidRPr="004C5868">
        <w:rPr>
          <w:rFonts w:ascii="Tahoma" w:hAnsi="Tahoma" w:cs="Tahoma"/>
        </w:rPr>
        <w:tab/>
      </w:r>
    </w:p>
    <w:p w14:paraId="0600C25D" w14:textId="15185C37" w:rsidR="00290BB6" w:rsidRPr="004C5868" w:rsidRDefault="00290BB6" w:rsidP="00290BB6">
      <w:pPr>
        <w:pStyle w:val="Paragrafoelenco"/>
        <w:numPr>
          <w:ilvl w:val="0"/>
          <w:numId w:val="1"/>
        </w:num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 xml:space="preserve">Esame integratici per la classe </w:t>
      </w:r>
      <w:r w:rsidRPr="004C5868">
        <w:rPr>
          <w:rFonts w:ascii="Tahoma" w:hAnsi="Tahoma" w:cs="Tahoma"/>
        </w:rPr>
        <w:tab/>
        <w:t>indirizzo</w:t>
      </w:r>
      <w:r w:rsidRPr="004C5868">
        <w:rPr>
          <w:rFonts w:ascii="Tahoma" w:hAnsi="Tahoma" w:cs="Tahoma"/>
        </w:rPr>
        <w:tab/>
      </w:r>
    </w:p>
    <w:p w14:paraId="3E669959" w14:textId="16F33B79" w:rsidR="00290BB6" w:rsidRPr="004C5868" w:rsidRDefault="00290BB6" w:rsidP="00290BB6">
      <w:p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</w:p>
    <w:p w14:paraId="290C1EBE" w14:textId="65033C1A" w:rsidR="00290BB6" w:rsidRPr="004C5868" w:rsidRDefault="00290BB6" w:rsidP="00290BB6">
      <w:p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 xml:space="preserve">Si allegano alla domanda: </w:t>
      </w:r>
    </w:p>
    <w:p w14:paraId="6600C2CC" w14:textId="51597E84" w:rsidR="00290BB6" w:rsidRPr="004C5868" w:rsidRDefault="00290BB6" w:rsidP="00290BB6">
      <w:pPr>
        <w:pStyle w:val="Paragrafoelenco"/>
        <w:numPr>
          <w:ilvl w:val="0"/>
          <w:numId w:val="2"/>
        </w:num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>Piano di studi ( indirizzo, materie , ore settimanali);</w:t>
      </w:r>
    </w:p>
    <w:p w14:paraId="44A260F9" w14:textId="20284A41" w:rsidR="00290BB6" w:rsidRPr="004C5868" w:rsidRDefault="00290BB6" w:rsidP="00290BB6">
      <w:pPr>
        <w:pStyle w:val="Paragrafoelenco"/>
        <w:numPr>
          <w:ilvl w:val="0"/>
          <w:numId w:val="2"/>
        </w:num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 xml:space="preserve">Programmi dettagliati e svolti nelle singole discipline; </w:t>
      </w:r>
    </w:p>
    <w:p w14:paraId="577449BE" w14:textId="7EB3C9A7" w:rsidR="00290BB6" w:rsidRPr="004C5868" w:rsidRDefault="00290BB6" w:rsidP="00290BB6">
      <w:pPr>
        <w:pStyle w:val="Paragrafoelenco"/>
        <w:numPr>
          <w:ilvl w:val="0"/>
          <w:numId w:val="2"/>
        </w:num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 xml:space="preserve">Ultima pagella. </w:t>
      </w:r>
    </w:p>
    <w:p w14:paraId="4A08C06A" w14:textId="77777777" w:rsidR="00290BB6" w:rsidRPr="004C5868" w:rsidRDefault="00290BB6" w:rsidP="00290BB6">
      <w:p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</w:p>
    <w:p w14:paraId="5D7375BF" w14:textId="520C0A7D" w:rsidR="00290BB6" w:rsidRPr="004C5868" w:rsidRDefault="00290BB6" w:rsidP="00290BB6">
      <w:p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>I sottoscritti sono a conoscenza che la seguente domanda sarà analizzata dal Dirigente Scolastico e che, nel caso di accoglimento, saranno informati delle discipline oggetto di esame e prendono atto dei programmi pubblicati sul sito della scuola. .</w:t>
      </w:r>
    </w:p>
    <w:p w14:paraId="5A520E99" w14:textId="2A86AD5A" w:rsidR="00290BB6" w:rsidRPr="004C5868" w:rsidRDefault="00290BB6" w:rsidP="00290BB6">
      <w:p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</w:p>
    <w:p w14:paraId="3CF0FA5A" w14:textId="72DB0FC8" w:rsidR="00290BB6" w:rsidRPr="004C5868" w:rsidRDefault="00290BB6" w:rsidP="004C5868">
      <w:pPr>
        <w:tabs>
          <w:tab w:val="left" w:leader="underscore" w:pos="3969"/>
          <w:tab w:val="center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 xml:space="preserve">Data </w:t>
      </w:r>
      <w:r w:rsidRPr="004C5868">
        <w:rPr>
          <w:rFonts w:ascii="Tahoma" w:hAnsi="Tahoma" w:cs="Tahoma"/>
        </w:rPr>
        <w:tab/>
      </w:r>
      <w:r w:rsidRPr="004C5868">
        <w:rPr>
          <w:rFonts w:ascii="Tahoma" w:hAnsi="Tahoma" w:cs="Tahoma"/>
        </w:rPr>
        <w:tab/>
        <w:t>Firma dei genitori</w:t>
      </w:r>
    </w:p>
    <w:p w14:paraId="6D12DD30" w14:textId="16B07A05" w:rsidR="00290BB6" w:rsidRDefault="00290BB6" w:rsidP="00290BB6">
      <w:pPr>
        <w:tabs>
          <w:tab w:val="center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ab/>
        <w:t>_________________________</w:t>
      </w:r>
    </w:p>
    <w:p w14:paraId="39AEAD32" w14:textId="77777777" w:rsidR="004C5868" w:rsidRPr="004C5868" w:rsidRDefault="004C5868" w:rsidP="00290BB6">
      <w:pPr>
        <w:tabs>
          <w:tab w:val="center" w:pos="7513"/>
        </w:tabs>
        <w:spacing w:line="360" w:lineRule="auto"/>
        <w:ind w:right="-283"/>
        <w:rPr>
          <w:rFonts w:ascii="Tahoma" w:hAnsi="Tahoma" w:cs="Tahoma"/>
        </w:rPr>
      </w:pPr>
    </w:p>
    <w:p w14:paraId="504B244C" w14:textId="567213E1" w:rsidR="00290BB6" w:rsidRPr="004C5868" w:rsidRDefault="00290BB6" w:rsidP="00290BB6">
      <w:p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  <w:b/>
          <w:bCs/>
        </w:rPr>
      </w:pPr>
      <w:r w:rsidRPr="004C5868">
        <w:rPr>
          <w:rFonts w:ascii="Tahoma" w:hAnsi="Tahoma" w:cs="Tahoma"/>
          <w:b/>
          <w:bCs/>
        </w:rPr>
        <w:t>Dichiarazione da rilasciare in caso di firma di un solo genitore</w:t>
      </w:r>
    </w:p>
    <w:p w14:paraId="7E5E3E0B" w14:textId="58FCECA5" w:rsidR="00290BB6" w:rsidRPr="004C5868" w:rsidRDefault="00290BB6" w:rsidP="00290BB6">
      <w:p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>Il/La sottoscritto/a _________________________________ consapevole delle conseguenze amministrative e penali per chi rilasci dichiarazioni non corrispondenti a verità, ai sensi del DPR 245/2000, dichiara di aver effettuato la scelta/richiesta in osservanza delle disposizioni sulla responsabilità genitoriale di cui agli art. 316, 337 ter e 337 quater del codice civile, che richiedono il consenso di entrambi i genitori.</w:t>
      </w:r>
    </w:p>
    <w:p w14:paraId="1310798D" w14:textId="77777777" w:rsidR="00290BB6" w:rsidRPr="004C5868" w:rsidRDefault="00290BB6" w:rsidP="00290BB6">
      <w:pPr>
        <w:tabs>
          <w:tab w:val="left" w:leader="underscore" w:pos="3969"/>
          <w:tab w:val="left" w:leader="underscore" w:pos="7513"/>
        </w:tabs>
        <w:spacing w:line="360" w:lineRule="auto"/>
        <w:ind w:right="-283"/>
        <w:rPr>
          <w:rFonts w:ascii="Tahoma" w:hAnsi="Tahoma" w:cs="Tahoma"/>
        </w:rPr>
      </w:pPr>
    </w:p>
    <w:p w14:paraId="65199347" w14:textId="31705257" w:rsidR="00290BB6" w:rsidRPr="004C5868" w:rsidRDefault="00290BB6" w:rsidP="00290BB6">
      <w:pPr>
        <w:tabs>
          <w:tab w:val="left" w:leader="underscore" w:pos="3969"/>
          <w:tab w:val="center" w:pos="7513"/>
        </w:tabs>
        <w:spacing w:line="360" w:lineRule="auto"/>
        <w:ind w:right="-283"/>
        <w:rPr>
          <w:rFonts w:ascii="Tahoma" w:hAnsi="Tahoma" w:cs="Tahoma"/>
        </w:rPr>
      </w:pPr>
      <w:r w:rsidRPr="004C5868">
        <w:rPr>
          <w:rFonts w:ascii="Tahoma" w:hAnsi="Tahoma" w:cs="Tahoma"/>
        </w:rPr>
        <w:t xml:space="preserve">Data </w:t>
      </w:r>
      <w:r w:rsidRPr="004C5868">
        <w:rPr>
          <w:rFonts w:ascii="Tahoma" w:hAnsi="Tahoma" w:cs="Tahoma"/>
        </w:rPr>
        <w:tab/>
        <w:t xml:space="preserve"> </w:t>
      </w:r>
      <w:r w:rsidRPr="004C5868">
        <w:rPr>
          <w:rFonts w:ascii="Tahoma" w:hAnsi="Tahoma" w:cs="Tahoma"/>
        </w:rPr>
        <w:tab/>
        <w:t>Firma genitore</w:t>
      </w:r>
    </w:p>
    <w:p w14:paraId="36B282EF" w14:textId="24A3CA68" w:rsidR="00290BB6" w:rsidRPr="004C5868" w:rsidRDefault="00290BB6" w:rsidP="00290BB6">
      <w:pPr>
        <w:tabs>
          <w:tab w:val="center" w:pos="7513"/>
        </w:tabs>
        <w:spacing w:line="360" w:lineRule="auto"/>
        <w:ind w:right="-283"/>
        <w:rPr>
          <w:rFonts w:ascii="Tahoma" w:hAnsi="Tahoma" w:cs="Tahoma"/>
          <w:sz w:val="22"/>
          <w:szCs w:val="22"/>
        </w:rPr>
      </w:pPr>
      <w:r w:rsidRPr="004C5868">
        <w:rPr>
          <w:rFonts w:ascii="Tahoma" w:hAnsi="Tahoma" w:cs="Tahoma"/>
        </w:rPr>
        <w:tab/>
      </w:r>
      <w:r w:rsidRPr="004C5868">
        <w:rPr>
          <w:rFonts w:ascii="Tahoma" w:hAnsi="Tahoma" w:cs="Tahoma"/>
          <w:sz w:val="22"/>
          <w:szCs w:val="22"/>
        </w:rPr>
        <w:t>_______________________-</w:t>
      </w:r>
    </w:p>
    <w:sectPr w:rsidR="00290BB6" w:rsidRPr="004C5868" w:rsidSect="00A765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27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A7C12" w14:textId="77777777" w:rsidR="00F81CCD" w:rsidRDefault="00F81CCD" w:rsidP="008947E5">
      <w:r>
        <w:separator/>
      </w:r>
    </w:p>
  </w:endnote>
  <w:endnote w:type="continuationSeparator" w:id="0">
    <w:p w14:paraId="3EBCF032" w14:textId="77777777" w:rsidR="00F81CCD" w:rsidRDefault="00F81CCD" w:rsidP="00894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Xihei"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99A6" w14:textId="77777777" w:rsidR="00427677" w:rsidRDefault="004276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990C" w14:textId="77777777" w:rsidR="004F006B" w:rsidRDefault="0079750D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44973E02" wp14:editId="7932A658">
          <wp:simplePos x="0" y="0"/>
          <wp:positionH relativeFrom="margin">
            <wp:posOffset>4926330</wp:posOffset>
          </wp:positionH>
          <wp:positionV relativeFrom="margin">
            <wp:posOffset>8883015</wp:posOffset>
          </wp:positionV>
          <wp:extent cx="1196975" cy="607060"/>
          <wp:effectExtent l="0" t="0" r="3175" b="2540"/>
          <wp:wrapSquare wrapText="bothSides"/>
          <wp:docPr id="1098238449" name="Immagine 1098238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NRR istruzi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975" cy="607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27247315" wp14:editId="3C5FC2DF">
          <wp:simplePos x="0" y="0"/>
          <wp:positionH relativeFrom="margin">
            <wp:posOffset>13335</wp:posOffset>
          </wp:positionH>
          <wp:positionV relativeFrom="margin">
            <wp:posOffset>8883015</wp:posOffset>
          </wp:positionV>
          <wp:extent cx="864870" cy="529590"/>
          <wp:effectExtent l="19050" t="19050" r="11430" b="22860"/>
          <wp:wrapSquare wrapText="bothSides"/>
          <wp:docPr id="1531913438" name="Immagine 1" descr="Risultati immagini per erasmus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isultati immagini per erasmus+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529590"/>
                  </a:xfrm>
                  <a:prstGeom prst="rect">
                    <a:avLst/>
                  </a:prstGeom>
                  <a:noFill/>
                  <a:ln w="1905">
                    <a:solidFill>
                      <a:srgbClr val="FFB50E">
                        <a:alpha val="92940"/>
                      </a:srgbClr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92395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C3C179" wp14:editId="30E21E58">
              <wp:simplePos x="0" y="0"/>
              <wp:positionH relativeFrom="column">
                <wp:posOffset>-5715</wp:posOffset>
              </wp:positionH>
              <wp:positionV relativeFrom="paragraph">
                <wp:posOffset>-349250</wp:posOffset>
              </wp:positionV>
              <wp:extent cx="6134100" cy="9525"/>
              <wp:effectExtent l="0" t="0" r="0" b="9525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341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3DBAA3" id="Connettore diritto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-27.5pt" to="482.55pt,-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" strokecolor="black [3040]">
              <o:lock v:ext="edit" shapetype="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6E5BB" w14:textId="77777777" w:rsidR="00427677" w:rsidRDefault="004276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F13DA" w14:textId="77777777" w:rsidR="00F81CCD" w:rsidRDefault="00F81CCD" w:rsidP="008947E5">
      <w:r>
        <w:separator/>
      </w:r>
    </w:p>
  </w:footnote>
  <w:footnote w:type="continuationSeparator" w:id="0">
    <w:p w14:paraId="28B567EC" w14:textId="77777777" w:rsidR="00F81CCD" w:rsidRDefault="00F81CCD" w:rsidP="00894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F912E" w14:textId="77777777" w:rsidR="00427677" w:rsidRDefault="004276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8200" w14:textId="77777777" w:rsidR="008947E5" w:rsidRPr="006E0E59" w:rsidRDefault="001A765B" w:rsidP="001A6484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  <w:lang w:eastAsia="it-IT"/>
      </w:rPr>
      <w:drawing>
        <wp:anchor distT="0" distB="0" distL="114300" distR="114300" simplePos="0" relativeHeight="251661312" behindDoc="0" locked="1" layoutInCell="0" allowOverlap="0" wp14:anchorId="6056C7F2" wp14:editId="7C418BBE">
          <wp:simplePos x="0" y="0"/>
          <wp:positionH relativeFrom="page">
            <wp:posOffset>5961380</wp:posOffset>
          </wp:positionH>
          <wp:positionV relativeFrom="page">
            <wp:posOffset>370840</wp:posOffset>
          </wp:positionV>
          <wp:extent cx="1372235" cy="457200"/>
          <wp:effectExtent l="0" t="0" r="0" b="0"/>
          <wp:wrapNone/>
          <wp:docPr id="1094643231" name="Immagine 9" descr="LogoLiceoCuneo nuovo nuo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LiceoCuneo nuovo nuov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223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783F" w:rsidRPr="006E0E59">
      <w:rPr>
        <w:b/>
        <w:noProof/>
        <w:sz w:val="24"/>
        <w:szCs w:val="24"/>
        <w:lang w:eastAsia="it-IT"/>
      </w:rPr>
      <w:drawing>
        <wp:anchor distT="0" distB="0" distL="114300" distR="114300" simplePos="0" relativeHeight="251660288" behindDoc="0" locked="1" layoutInCell="0" allowOverlap="0" wp14:anchorId="799AE963" wp14:editId="46F8746C">
          <wp:simplePos x="0" y="0"/>
          <wp:positionH relativeFrom="page">
            <wp:posOffset>256540</wp:posOffset>
          </wp:positionH>
          <wp:positionV relativeFrom="page">
            <wp:posOffset>304165</wp:posOffset>
          </wp:positionV>
          <wp:extent cx="1331595" cy="539750"/>
          <wp:effectExtent l="0" t="0" r="1905" b="0"/>
          <wp:wrapNone/>
          <wp:docPr id="1171260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947E5" w:rsidRPr="006E0E59">
      <w:rPr>
        <w:b/>
        <w:sz w:val="24"/>
        <w:szCs w:val="24"/>
      </w:rPr>
      <w:tab/>
    </w:r>
    <w:bookmarkStart w:id="0" w:name="OLE_LINK1"/>
    <w:bookmarkStart w:id="1" w:name="OLE_LINK2"/>
    <w:r w:rsidR="00A91638" w:rsidRPr="006E0E59">
      <w:rPr>
        <w:b/>
        <w:sz w:val="24"/>
        <w:szCs w:val="24"/>
      </w:rPr>
      <w:t xml:space="preserve">Liceo </w:t>
    </w:r>
    <w:r w:rsidR="00894D5D" w:rsidRPr="006E0E59">
      <w:rPr>
        <w:b/>
        <w:sz w:val="24"/>
        <w:szCs w:val="24"/>
      </w:rPr>
      <w:t xml:space="preserve">Classico </w:t>
    </w:r>
    <w:r w:rsidR="00A91638" w:rsidRPr="006E0E59">
      <w:rPr>
        <w:b/>
        <w:sz w:val="24"/>
        <w:szCs w:val="24"/>
      </w:rPr>
      <w:t xml:space="preserve">e </w:t>
    </w:r>
    <w:r w:rsidR="00894D5D" w:rsidRPr="006E0E59">
      <w:rPr>
        <w:b/>
        <w:sz w:val="24"/>
        <w:szCs w:val="24"/>
      </w:rPr>
      <w:t xml:space="preserve">Scientifico Statale </w:t>
    </w:r>
    <w:r w:rsidR="008947E5" w:rsidRPr="006E0E59">
      <w:rPr>
        <w:b/>
        <w:sz w:val="24"/>
        <w:szCs w:val="24"/>
      </w:rPr>
      <w:t>"Silvio Pellico - Giuseppe Peano"</w:t>
    </w:r>
    <w:bookmarkEnd w:id="0"/>
    <w:bookmarkEnd w:id="1"/>
  </w:p>
  <w:p w14:paraId="6F4A3840" w14:textId="77777777" w:rsidR="008947E5" w:rsidRPr="006E0E59" w:rsidRDefault="00427677" w:rsidP="001A6484">
    <w:pPr>
      <w:pStyle w:val="Intestazione"/>
      <w:ind w:right="-1134"/>
    </w:pPr>
    <w:r>
      <w:tab/>
      <w:t>corso Giolitti</w:t>
    </w:r>
    <w:r w:rsidR="008947E5" w:rsidRPr="006E0E59">
      <w:t xml:space="preserve"> 11</w:t>
    </w:r>
    <w:r>
      <w:t>,</w:t>
    </w:r>
    <w:r w:rsidR="008947E5" w:rsidRPr="006E0E59">
      <w:t xml:space="preserve"> 12100 Cuneo </w:t>
    </w:r>
    <w:r w:rsidR="00A91638" w:rsidRPr="006E0E59">
      <w:t>-</w:t>
    </w:r>
    <w:r w:rsidR="008947E5" w:rsidRPr="006E0E59">
      <w:t xml:space="preserve"> </w:t>
    </w:r>
    <w:r w:rsidR="00A91638" w:rsidRPr="006E0E59">
      <w:t>tel.</w:t>
    </w:r>
    <w:r w:rsidR="008947E5" w:rsidRPr="006E0E59">
      <w:t xml:space="preserve"> 0171 692906 </w:t>
    </w:r>
    <w:r w:rsidR="00812CDD">
      <w:t>-</w:t>
    </w:r>
    <w:r w:rsidR="008947E5" w:rsidRPr="006E0E59">
      <w:t xml:space="preserve"> </w:t>
    </w:r>
    <w:r>
      <w:t xml:space="preserve">c.f. </w:t>
    </w:r>
    <w:r w:rsidR="008947E5" w:rsidRPr="006E0E59">
      <w:t>80009910045 - CNPS02000N</w:t>
    </w:r>
  </w:p>
  <w:p w14:paraId="0D5CF201" w14:textId="77777777" w:rsidR="003A783F" w:rsidRPr="00C244DF" w:rsidRDefault="00894D5D" w:rsidP="001A6484">
    <w:pPr>
      <w:pStyle w:val="Intestazione"/>
      <w:ind w:right="-1134"/>
      <w:rPr>
        <w:rFonts w:ascii="Consolas" w:hAnsi="Consolas"/>
        <w:sz w:val="18"/>
        <w:szCs w:val="18"/>
      </w:rPr>
    </w:pPr>
    <w:r w:rsidRPr="00C244DF">
      <w:rPr>
        <w:rFonts w:ascii="Consolas" w:hAnsi="Consolas"/>
        <w:sz w:val="18"/>
        <w:szCs w:val="18"/>
      </w:rPr>
      <w:tab/>
      <w:t xml:space="preserve">liceocuneo.it - </w:t>
    </w:r>
    <w:r w:rsidR="003A783F" w:rsidRPr="00C244DF">
      <w:rPr>
        <w:rFonts w:ascii="Consolas" w:hAnsi="Consolas"/>
        <w:sz w:val="18"/>
        <w:szCs w:val="18"/>
      </w:rPr>
      <w:t>info@liceocuneo.it</w:t>
    </w:r>
    <w:r w:rsidRPr="00C244DF">
      <w:rPr>
        <w:rFonts w:ascii="Consolas" w:hAnsi="Consolas"/>
        <w:sz w:val="18"/>
        <w:szCs w:val="18"/>
      </w:rPr>
      <w:t xml:space="preserve"> - </w:t>
    </w:r>
    <w:r w:rsidR="003A783F" w:rsidRPr="00C244DF">
      <w:rPr>
        <w:rFonts w:ascii="Consolas" w:hAnsi="Consolas"/>
        <w:sz w:val="18"/>
        <w:szCs w:val="18"/>
      </w:rPr>
      <w:t>cnps02000n@pec.istruzione.it</w:t>
    </w:r>
  </w:p>
  <w:p w14:paraId="41BCC27E" w14:textId="77777777" w:rsidR="006E0E59" w:rsidRPr="006E0E59" w:rsidRDefault="008947E5" w:rsidP="001A6484">
    <w:pPr>
      <w:pStyle w:val="Intestazione"/>
      <w:pBdr>
        <w:bottom w:val="single" w:sz="4" w:space="1" w:color="auto"/>
      </w:pBdr>
      <w:spacing w:line="360" w:lineRule="auto"/>
      <w:ind w:right="-1134"/>
      <w:rPr>
        <w:sz w:val="18"/>
        <w:szCs w:val="18"/>
      </w:rPr>
    </w:pPr>
    <w:r w:rsidRPr="006E0E59">
      <w:rPr>
        <w:sz w:val="18"/>
        <w:szCs w:val="18"/>
      </w:rPr>
      <w:tab/>
      <w:t>Sezione staccata: Via Massimo D</w:t>
    </w:r>
    <w:r w:rsidR="006E0E59">
      <w:rPr>
        <w:sz w:val="18"/>
        <w:szCs w:val="18"/>
      </w:rPr>
      <w:t>'</w:t>
    </w:r>
    <w:r w:rsidRPr="006E0E59">
      <w:rPr>
        <w:sz w:val="18"/>
        <w:szCs w:val="18"/>
      </w:rPr>
      <w:t xml:space="preserve">Azeglio, 8 </w:t>
    </w:r>
    <w:r w:rsidR="001A6484">
      <w:rPr>
        <w:sz w:val="18"/>
        <w:szCs w:val="18"/>
      </w:rPr>
      <w:t>-</w:t>
    </w:r>
    <w:r w:rsidRPr="006E0E59">
      <w:rPr>
        <w:sz w:val="18"/>
        <w:szCs w:val="18"/>
      </w:rPr>
      <w:t xml:space="preserve"> 12100 Cuneo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39EBC" w14:textId="77777777" w:rsidR="00427677" w:rsidRDefault="004276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51CD"/>
    <w:multiLevelType w:val="hybridMultilevel"/>
    <w:tmpl w:val="EB721760"/>
    <w:lvl w:ilvl="0" w:tplc="C646F3D2">
      <w:start w:val="1"/>
      <w:numFmt w:val="bullet"/>
      <w:lvlText w:val="-"/>
      <w:lvlJc w:val="left"/>
      <w:pPr>
        <w:ind w:left="720" w:hanging="360"/>
      </w:pPr>
      <w:rPr>
        <w:rFonts w:ascii="STXihei" w:eastAsia="STXihei" w:hAnsi="STXihei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06F73"/>
    <w:multiLevelType w:val="hybridMultilevel"/>
    <w:tmpl w:val="8C285E66"/>
    <w:lvl w:ilvl="0" w:tplc="C646F3D2">
      <w:start w:val="1"/>
      <w:numFmt w:val="bullet"/>
      <w:lvlText w:val="-"/>
      <w:lvlJc w:val="left"/>
      <w:pPr>
        <w:ind w:left="720" w:hanging="360"/>
      </w:pPr>
      <w:rPr>
        <w:rFonts w:ascii="STXihei" w:eastAsia="STXihei" w:hAnsi="STXihei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580067">
    <w:abstractNumId w:val="1"/>
  </w:num>
  <w:num w:numId="2" w16cid:durableId="1033967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5AD"/>
    <w:rsid w:val="00030F90"/>
    <w:rsid w:val="00034D31"/>
    <w:rsid w:val="00084C22"/>
    <w:rsid w:val="000A048F"/>
    <w:rsid w:val="000A6701"/>
    <w:rsid w:val="000A7CD7"/>
    <w:rsid w:val="000B334E"/>
    <w:rsid w:val="000C6B90"/>
    <w:rsid w:val="00125A09"/>
    <w:rsid w:val="00177C18"/>
    <w:rsid w:val="00181C62"/>
    <w:rsid w:val="001A6484"/>
    <w:rsid w:val="001A765B"/>
    <w:rsid w:val="001C2A8D"/>
    <w:rsid w:val="001C318F"/>
    <w:rsid w:val="001E6DB0"/>
    <w:rsid w:val="001F24D9"/>
    <w:rsid w:val="001F395D"/>
    <w:rsid w:val="00200E7B"/>
    <w:rsid w:val="0024235E"/>
    <w:rsid w:val="0024405C"/>
    <w:rsid w:val="00290BB6"/>
    <w:rsid w:val="00293F42"/>
    <w:rsid w:val="002A6BFA"/>
    <w:rsid w:val="002B19A5"/>
    <w:rsid w:val="003A783F"/>
    <w:rsid w:val="003E34E1"/>
    <w:rsid w:val="00427677"/>
    <w:rsid w:val="004A7285"/>
    <w:rsid w:val="004B5C73"/>
    <w:rsid w:val="004C5868"/>
    <w:rsid w:val="004C740F"/>
    <w:rsid w:val="004F006B"/>
    <w:rsid w:val="00513977"/>
    <w:rsid w:val="005163EE"/>
    <w:rsid w:val="00530FD8"/>
    <w:rsid w:val="00570068"/>
    <w:rsid w:val="00570081"/>
    <w:rsid w:val="00574944"/>
    <w:rsid w:val="00582DD3"/>
    <w:rsid w:val="00584E8D"/>
    <w:rsid w:val="005C1E12"/>
    <w:rsid w:val="005D1CF3"/>
    <w:rsid w:val="005D555C"/>
    <w:rsid w:val="005F77FC"/>
    <w:rsid w:val="0060263D"/>
    <w:rsid w:val="006248F1"/>
    <w:rsid w:val="0062786B"/>
    <w:rsid w:val="00630790"/>
    <w:rsid w:val="00640074"/>
    <w:rsid w:val="00643C98"/>
    <w:rsid w:val="006700D6"/>
    <w:rsid w:val="006A644C"/>
    <w:rsid w:val="006B21AA"/>
    <w:rsid w:val="006B4BF1"/>
    <w:rsid w:val="006C27E4"/>
    <w:rsid w:val="006E0E59"/>
    <w:rsid w:val="006F2525"/>
    <w:rsid w:val="00720E8E"/>
    <w:rsid w:val="00733638"/>
    <w:rsid w:val="0079750D"/>
    <w:rsid w:val="007A1E0C"/>
    <w:rsid w:val="007A64CF"/>
    <w:rsid w:val="007F2253"/>
    <w:rsid w:val="00812CDD"/>
    <w:rsid w:val="008220ED"/>
    <w:rsid w:val="00841B8A"/>
    <w:rsid w:val="008947E5"/>
    <w:rsid w:val="00894D5D"/>
    <w:rsid w:val="008A4F1B"/>
    <w:rsid w:val="008A6533"/>
    <w:rsid w:val="008C0654"/>
    <w:rsid w:val="00910932"/>
    <w:rsid w:val="00940EE9"/>
    <w:rsid w:val="00977769"/>
    <w:rsid w:val="0098184B"/>
    <w:rsid w:val="00983013"/>
    <w:rsid w:val="00993CE7"/>
    <w:rsid w:val="009A4A3C"/>
    <w:rsid w:val="009A7B3C"/>
    <w:rsid w:val="00A20DD2"/>
    <w:rsid w:val="00A4481C"/>
    <w:rsid w:val="00A56E62"/>
    <w:rsid w:val="00A577EC"/>
    <w:rsid w:val="00A765AD"/>
    <w:rsid w:val="00A915AA"/>
    <w:rsid w:val="00A91638"/>
    <w:rsid w:val="00AA227B"/>
    <w:rsid w:val="00AC19F0"/>
    <w:rsid w:val="00AC4A46"/>
    <w:rsid w:val="00AD13AA"/>
    <w:rsid w:val="00AE5A7F"/>
    <w:rsid w:val="00AF03C7"/>
    <w:rsid w:val="00AF1401"/>
    <w:rsid w:val="00B37C43"/>
    <w:rsid w:val="00B83D9A"/>
    <w:rsid w:val="00B8655E"/>
    <w:rsid w:val="00BC7F9F"/>
    <w:rsid w:val="00C244DF"/>
    <w:rsid w:val="00C24B43"/>
    <w:rsid w:val="00C66166"/>
    <w:rsid w:val="00C90256"/>
    <w:rsid w:val="00C927EC"/>
    <w:rsid w:val="00D12C55"/>
    <w:rsid w:val="00D417C0"/>
    <w:rsid w:val="00D45C42"/>
    <w:rsid w:val="00D96173"/>
    <w:rsid w:val="00E1234F"/>
    <w:rsid w:val="00E21B4E"/>
    <w:rsid w:val="00E47FCA"/>
    <w:rsid w:val="00E92395"/>
    <w:rsid w:val="00E9640E"/>
    <w:rsid w:val="00F676A9"/>
    <w:rsid w:val="00F81CCD"/>
    <w:rsid w:val="00FE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73CF6"/>
  <w15:docId w15:val="{4FDFD0D4-9C9D-4929-9DD2-93EA784B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6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0E59"/>
    <w:pPr>
      <w:tabs>
        <w:tab w:val="center" w:pos="4819"/>
      </w:tabs>
      <w:ind w:left="-1134"/>
    </w:pPr>
    <w:rPr>
      <w:rFonts w:asciiTheme="minorHAnsi" w:eastAsiaTheme="minorHAnsi" w:hAnsiTheme="minorHAnsi" w:cs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0E59"/>
    <w:rPr>
      <w:rFonts w:cstheme="minorHAnsi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8947E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47E5"/>
  </w:style>
  <w:style w:type="character" w:styleId="Collegamentoipertestuale">
    <w:name w:val="Hyperlink"/>
    <w:basedOn w:val="Carpredefinitoparagrafo"/>
    <w:uiPriority w:val="99"/>
    <w:unhideWhenUsed/>
    <w:rsid w:val="008947E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47E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47E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40074"/>
    <w:pPr>
      <w:spacing w:after="200" w:line="276" w:lineRule="auto"/>
    </w:pPr>
    <w:rPr>
      <w:rFonts w:eastAsiaTheme="minorHAnsi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99"/>
    <w:rsid w:val="0024405C"/>
    <w:pPr>
      <w:suppressAutoHyphens/>
      <w:spacing w:after="120"/>
    </w:pPr>
    <w:rPr>
      <w:rFonts w:ascii="Arial" w:hAnsi="Arial"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24405C"/>
    <w:rPr>
      <w:rFonts w:ascii="Arial" w:eastAsia="Times New Roman" w:hAnsi="Arial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A76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udi\OneDrive\Documenti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baudino</dc:creator>
  <cp:lastModifiedBy>emanuela baudino</cp:lastModifiedBy>
  <cp:revision>2</cp:revision>
  <cp:lastPrinted>2025-05-05T07:44:00Z</cp:lastPrinted>
  <dcterms:created xsi:type="dcterms:W3CDTF">2025-05-06T15:53:00Z</dcterms:created>
  <dcterms:modified xsi:type="dcterms:W3CDTF">2025-05-06T15:53:00Z</dcterms:modified>
</cp:coreProperties>
</file>