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3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412"/>
        <w:gridCol w:w="1418"/>
        <w:gridCol w:w="992"/>
        <w:gridCol w:w="1985"/>
        <w:gridCol w:w="2077"/>
        <w:gridCol w:w="49"/>
      </w:tblGrid>
      <w:tr w:rsidR="00E6500E" w:rsidRPr="00C20594" w14:paraId="297A1E76" w14:textId="77777777" w:rsidTr="006559B1">
        <w:trPr>
          <w:gridAfter w:val="1"/>
          <w:wAfter w:w="49" w:type="dxa"/>
          <w:trHeight w:val="699"/>
        </w:trPr>
        <w:tc>
          <w:tcPr>
            <w:tcW w:w="9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AEE63" w14:textId="77777777" w:rsidR="00E6500E" w:rsidRDefault="00E6500E" w:rsidP="006559B1">
            <w:pPr>
              <w:jc w:val="center"/>
              <w:rPr>
                <w:b/>
                <w:sz w:val="24"/>
                <w:szCs w:val="24"/>
              </w:rPr>
            </w:pPr>
            <w:r w:rsidRPr="00C20594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C20594">
              <w:rPr>
                <w:b/>
                <w:sz w:val="24"/>
                <w:szCs w:val="24"/>
              </w:rPr>
              <w:t xml:space="preserve">GRIGLIA DI VALUTAZIONE DEI TITOLI PER </w:t>
            </w:r>
            <w:r>
              <w:rPr>
                <w:b/>
                <w:sz w:val="24"/>
                <w:szCs w:val="24"/>
              </w:rPr>
              <w:t xml:space="preserve">COMPONENTI DEL GRUPPO DI LAVORO </w:t>
            </w:r>
          </w:p>
          <w:p w14:paraId="51183A1C" w14:textId="77777777" w:rsidR="00E6500E" w:rsidRPr="002B13C0" w:rsidRDefault="00E6500E" w:rsidP="006559B1">
            <w:pPr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E6500E" w:rsidRPr="00C20594" w14:paraId="50BF105C" w14:textId="77777777" w:rsidTr="006559B1">
        <w:trPr>
          <w:gridAfter w:val="1"/>
          <w:wAfter w:w="49" w:type="dxa"/>
        </w:trPr>
        <w:tc>
          <w:tcPr>
            <w:tcW w:w="9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F69FC" w14:textId="77777777" w:rsidR="00E6500E" w:rsidRPr="00AC21A5" w:rsidRDefault="00E6500E" w:rsidP="006559B1">
            <w:pPr>
              <w:snapToGrid w:val="0"/>
              <w:rPr>
                <w:b/>
                <w:sz w:val="22"/>
                <w:szCs w:val="22"/>
              </w:rPr>
            </w:pPr>
            <w:r w:rsidRPr="00AC21A5">
              <w:rPr>
                <w:b/>
                <w:sz w:val="22"/>
                <w:szCs w:val="22"/>
                <w:u w:val="single"/>
              </w:rPr>
              <w:t>Criteri di ammissione:</w:t>
            </w:r>
            <w:r w:rsidRPr="00AC21A5">
              <w:rPr>
                <w:b/>
                <w:sz w:val="22"/>
                <w:szCs w:val="22"/>
              </w:rPr>
              <w:t xml:space="preserve"> </w:t>
            </w:r>
          </w:p>
          <w:p w14:paraId="17C1CF93" w14:textId="77777777" w:rsidR="00E6500E" w:rsidRPr="00AC21A5" w:rsidRDefault="00E6500E" w:rsidP="00E6500E">
            <w:pPr>
              <w:pStyle w:val="Paragrafoelenco"/>
              <w:numPr>
                <w:ilvl w:val="0"/>
                <w:numId w:val="1"/>
              </w:numPr>
              <w:rPr>
                <w:b/>
                <w:sz w:val="22"/>
                <w:szCs w:val="22"/>
              </w:rPr>
            </w:pPr>
            <w:r w:rsidRPr="00AC21A5">
              <w:rPr>
                <w:b/>
                <w:sz w:val="22"/>
                <w:szCs w:val="22"/>
              </w:rPr>
              <w:t>essere docente interno per tutto il periodo dell’incarico</w:t>
            </w:r>
          </w:p>
          <w:p w14:paraId="01450AE1" w14:textId="77777777" w:rsidR="00E6500E" w:rsidRPr="002B13C0" w:rsidRDefault="00E6500E" w:rsidP="00E6500E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</w:tc>
      </w:tr>
      <w:tr w:rsidR="00E6500E" w:rsidRPr="00C20594" w14:paraId="6EE0975F" w14:textId="77777777" w:rsidTr="006559B1">
        <w:tc>
          <w:tcPr>
            <w:tcW w:w="5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E38339" w14:textId="77777777" w:rsidR="00E6500E" w:rsidRPr="00C20594" w:rsidRDefault="00E6500E" w:rsidP="006559B1">
            <w:pPr>
              <w:snapToGrid w:val="0"/>
              <w:rPr>
                <w:b/>
              </w:rPr>
            </w:pPr>
          </w:p>
          <w:p w14:paraId="4F2DF2EE" w14:textId="77777777" w:rsidR="00E6500E" w:rsidRPr="00C20594" w:rsidRDefault="00E6500E" w:rsidP="006559B1">
            <w:pPr>
              <w:snapToGrid w:val="0"/>
              <w:rPr>
                <w:b/>
              </w:rPr>
            </w:pPr>
            <w:r w:rsidRPr="00C20594">
              <w:rPr>
                <w:b/>
              </w:rPr>
              <w:t>L' ISTRUZIONE, LA FORMAZIONE</w:t>
            </w:r>
          </w:p>
          <w:p w14:paraId="30CD6A68" w14:textId="77777777" w:rsidR="00E6500E" w:rsidRDefault="00E6500E" w:rsidP="006559B1">
            <w:pPr>
              <w:snapToGrid w:val="0"/>
              <w:rPr>
                <w:b/>
              </w:rPr>
            </w:pPr>
            <w:r w:rsidRPr="00C20594">
              <w:rPr>
                <w:b/>
              </w:rPr>
              <w:t xml:space="preserve">NELLO SPECIFICO </w:t>
            </w:r>
            <w:r>
              <w:rPr>
                <w:b/>
              </w:rPr>
              <w:t>DIPARTIMENTO</w:t>
            </w:r>
            <w:r w:rsidRPr="00C20594">
              <w:rPr>
                <w:b/>
              </w:rPr>
              <w:t xml:space="preserve"> IN CUI SI </w:t>
            </w:r>
          </w:p>
          <w:p w14:paraId="5377D85E" w14:textId="77777777" w:rsidR="00E6500E" w:rsidRPr="00C20594" w:rsidRDefault="00E6500E" w:rsidP="006559B1">
            <w:pPr>
              <w:snapToGrid w:val="0"/>
              <w:rPr>
                <w:b/>
              </w:rPr>
            </w:pPr>
            <w:r w:rsidRPr="00C20594">
              <w:rPr>
                <w:b/>
              </w:rPr>
              <w:t>CONCORRE</w:t>
            </w:r>
            <w:r>
              <w:rPr>
                <w:b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47E04" w14:textId="77777777" w:rsidR="00E6500E" w:rsidRPr="00C20594" w:rsidRDefault="00E6500E" w:rsidP="006559B1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34090" w14:textId="77777777" w:rsidR="00E6500E" w:rsidRPr="00C20594" w:rsidRDefault="00E6500E" w:rsidP="006559B1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  <w:tr w:rsidR="00E6500E" w:rsidRPr="00C20594" w14:paraId="0396B223" w14:textId="77777777" w:rsidTr="006559B1">
        <w:tc>
          <w:tcPr>
            <w:tcW w:w="3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1C0728" w14:textId="77777777" w:rsidR="00E6500E" w:rsidRPr="00C20594" w:rsidRDefault="00E6500E" w:rsidP="006559B1">
            <w:r w:rsidRPr="00C20594">
              <w:rPr>
                <w:b/>
              </w:rPr>
              <w:t xml:space="preserve">A1. LAUREA </w:t>
            </w:r>
            <w:r>
              <w:rPr>
                <w:b/>
              </w:rPr>
              <w:t xml:space="preserve">INERENTE AL RUOLO SPECIFICO </w:t>
            </w:r>
            <w:r w:rsidRPr="00C20594">
              <w:t>(vecchio ordinamento o magistrale)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34B55E3" w14:textId="77777777" w:rsidR="00E6500E" w:rsidRPr="00C20594" w:rsidRDefault="00E6500E" w:rsidP="006559B1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2A9C75" w14:textId="77777777" w:rsidR="00E6500E" w:rsidRPr="00C20594" w:rsidRDefault="00E6500E" w:rsidP="006559B1">
            <w:r w:rsidRPr="00C20594">
              <w:rPr>
                <w:b/>
              </w:rPr>
              <w:t>PUNTI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C14126" w14:textId="77777777" w:rsidR="00E6500E" w:rsidRPr="00C20594" w:rsidRDefault="00E6500E" w:rsidP="006559B1">
            <w:pPr>
              <w:snapToGrid w:val="0"/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D16F6" w14:textId="77777777" w:rsidR="00E6500E" w:rsidRPr="00C20594" w:rsidRDefault="00E6500E" w:rsidP="006559B1">
            <w:pPr>
              <w:snapToGrid w:val="0"/>
            </w:pPr>
          </w:p>
        </w:tc>
      </w:tr>
      <w:tr w:rsidR="00E6500E" w:rsidRPr="00C20594" w14:paraId="11454DDA" w14:textId="77777777" w:rsidTr="006559B1">
        <w:tc>
          <w:tcPr>
            <w:tcW w:w="3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3CA93A" w14:textId="77777777" w:rsidR="00E6500E" w:rsidRPr="00C20594" w:rsidRDefault="00E6500E" w:rsidP="006559B1">
            <w:pPr>
              <w:snapToGrid w:val="0"/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34FEF7" w14:textId="77777777" w:rsidR="00E6500E" w:rsidRPr="00C20594" w:rsidRDefault="00E6500E" w:rsidP="006559B1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265552" w14:textId="77777777" w:rsidR="00E6500E" w:rsidRPr="00C20594" w:rsidRDefault="00E6500E" w:rsidP="006559B1">
            <w:r>
              <w:rPr>
                <w:b/>
              </w:rPr>
              <w:t>1</w:t>
            </w:r>
            <w:r w:rsidRPr="00C20594">
              <w:rPr>
                <w:b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A413EA" w14:textId="77777777" w:rsidR="00E6500E" w:rsidRPr="00C20594" w:rsidRDefault="00E6500E" w:rsidP="006559B1">
            <w:pPr>
              <w:snapToGrid w:val="0"/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CCBDA" w14:textId="77777777" w:rsidR="00E6500E" w:rsidRPr="00C20594" w:rsidRDefault="00E6500E" w:rsidP="006559B1">
            <w:pPr>
              <w:snapToGrid w:val="0"/>
            </w:pPr>
          </w:p>
        </w:tc>
      </w:tr>
      <w:tr w:rsidR="00E6500E" w:rsidRPr="00C20594" w14:paraId="5FAFD9DA" w14:textId="77777777" w:rsidTr="006559B1">
        <w:trPr>
          <w:trHeight w:val="115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AC86E00" w14:textId="77777777" w:rsidR="00E6500E" w:rsidRPr="00C20594" w:rsidRDefault="00E6500E" w:rsidP="006559B1">
            <w:r w:rsidRPr="00C20594">
              <w:rPr>
                <w:b/>
              </w:rPr>
              <w:t>A2. LAUREA</w:t>
            </w:r>
            <w:r>
              <w:rPr>
                <w:b/>
              </w:rPr>
              <w:t xml:space="preserve"> INERENTE</w:t>
            </w:r>
            <w:r w:rsidRPr="00C20594">
              <w:rPr>
                <w:b/>
              </w:rPr>
              <w:t xml:space="preserve"> </w:t>
            </w:r>
            <w:r>
              <w:rPr>
                <w:b/>
              </w:rPr>
              <w:t>AL RUOLO SPECIFICO</w:t>
            </w:r>
          </w:p>
          <w:p w14:paraId="6630CC9D" w14:textId="77777777" w:rsidR="00E6500E" w:rsidRPr="00C20594" w:rsidRDefault="00E6500E" w:rsidP="006559B1">
            <w:pPr>
              <w:rPr>
                <w:b/>
              </w:rPr>
            </w:pPr>
            <w:r w:rsidRPr="00C20594">
              <w:t>(triennale, in alternativa al punto A1)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26A256" w14:textId="77777777" w:rsidR="00E6500E" w:rsidRPr="00C20594" w:rsidRDefault="00E6500E" w:rsidP="006559B1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A2EAE62" w14:textId="77777777" w:rsidR="00E6500E" w:rsidRPr="00C20594" w:rsidRDefault="00E6500E" w:rsidP="006559B1">
            <w:r w:rsidRPr="00C20594">
              <w:rPr>
                <w:b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4CA3B" w14:textId="77777777" w:rsidR="00E6500E" w:rsidRPr="00C20594" w:rsidRDefault="00E6500E" w:rsidP="006559B1">
            <w:pPr>
              <w:snapToGrid w:val="0"/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F111A" w14:textId="77777777" w:rsidR="00E6500E" w:rsidRPr="00C20594" w:rsidRDefault="00E6500E" w:rsidP="006559B1">
            <w:pPr>
              <w:snapToGrid w:val="0"/>
            </w:pPr>
          </w:p>
        </w:tc>
      </w:tr>
      <w:tr w:rsidR="00E6500E" w:rsidRPr="00C20594" w14:paraId="1F451595" w14:textId="77777777" w:rsidTr="006559B1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455E01" w14:textId="77777777" w:rsidR="00E6500E" w:rsidRPr="00C20594" w:rsidRDefault="00E6500E" w:rsidP="006559B1">
            <w:r w:rsidRPr="00C20594">
              <w:rPr>
                <w:b/>
              </w:rPr>
              <w:t>A3. DIPLOMA</w:t>
            </w:r>
            <w:r>
              <w:rPr>
                <w:b/>
              </w:rPr>
              <w:t xml:space="preserve"> </w:t>
            </w:r>
            <w:r w:rsidRPr="00C20594">
              <w:t>(in alternativa ai punti A1 e A2)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43617" w14:textId="77777777" w:rsidR="00E6500E" w:rsidRPr="00C20594" w:rsidRDefault="00E6500E" w:rsidP="006559B1">
            <w:pPr>
              <w:snapToGrid w:val="0"/>
            </w:pPr>
            <w:r w:rsidRPr="00C20594">
              <w:t>Verrà valutato un solo diploma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0BCF39" w14:textId="77777777" w:rsidR="00E6500E" w:rsidRPr="00C20594" w:rsidRDefault="00E6500E" w:rsidP="006559B1">
            <w:r w:rsidRPr="00C20594">
              <w:rPr>
                <w:b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98065" w14:textId="77777777" w:rsidR="00E6500E" w:rsidRPr="00C20594" w:rsidRDefault="00E6500E" w:rsidP="006559B1">
            <w:pPr>
              <w:snapToGrid w:val="0"/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F6F7F" w14:textId="77777777" w:rsidR="00E6500E" w:rsidRPr="00C20594" w:rsidRDefault="00E6500E" w:rsidP="006559B1">
            <w:pPr>
              <w:snapToGrid w:val="0"/>
            </w:pPr>
          </w:p>
        </w:tc>
      </w:tr>
      <w:tr w:rsidR="00E6500E" w:rsidRPr="00C20594" w14:paraId="1FE216A8" w14:textId="77777777" w:rsidTr="006559B1">
        <w:tc>
          <w:tcPr>
            <w:tcW w:w="5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59C2AE" w14:textId="77777777" w:rsidR="00E6500E" w:rsidRPr="00C20594" w:rsidRDefault="00E6500E" w:rsidP="006559B1">
            <w:pPr>
              <w:rPr>
                <w:b/>
              </w:rPr>
            </w:pPr>
            <w:r w:rsidRPr="00C20594">
              <w:rPr>
                <w:b/>
              </w:rPr>
              <w:t xml:space="preserve">LE CERTIFICAZIONI OTTENUTE  </w:t>
            </w:r>
          </w:p>
          <w:p w14:paraId="668E66F9" w14:textId="77777777" w:rsidR="00E6500E" w:rsidRPr="00A04EB6" w:rsidRDefault="00E6500E" w:rsidP="006559B1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</w:t>
            </w:r>
            <w:r>
              <w:rPr>
                <w:b/>
                <w:u w:val="single"/>
              </w:rPr>
              <w:t>E</w:t>
            </w: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114F87" w14:textId="77777777" w:rsidR="00E6500E" w:rsidRPr="00C20594" w:rsidRDefault="00E6500E" w:rsidP="006559B1">
            <w:pPr>
              <w:snapToGrid w:val="0"/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4A531" w14:textId="77777777" w:rsidR="00E6500E" w:rsidRPr="00C20594" w:rsidRDefault="00E6500E" w:rsidP="006559B1">
            <w:pPr>
              <w:snapToGrid w:val="0"/>
            </w:pPr>
          </w:p>
        </w:tc>
      </w:tr>
      <w:tr w:rsidR="00E6500E" w:rsidRPr="00C20594" w14:paraId="1C89F64E" w14:textId="77777777" w:rsidTr="006559B1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8BE194" w14:textId="77777777" w:rsidR="00E6500E" w:rsidRPr="00C20594" w:rsidRDefault="00E6500E" w:rsidP="006559B1">
            <w:pPr>
              <w:rPr>
                <w:b/>
              </w:rPr>
            </w:pPr>
            <w:r w:rsidRPr="00C20594">
              <w:rPr>
                <w:b/>
              </w:rPr>
              <w:t>B1. COMPETENZE I.C.T. CERTIFICATE riconosciute dal MIUR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59CD98" w14:textId="77777777" w:rsidR="00E6500E" w:rsidRPr="00C20594" w:rsidRDefault="00E6500E" w:rsidP="006559B1">
            <w:pPr>
              <w:rPr>
                <w:b/>
              </w:rPr>
            </w:pPr>
            <w:r w:rsidRPr="00C20594">
              <w:t xml:space="preserve">Max 1 </w:t>
            </w:r>
            <w:proofErr w:type="spellStart"/>
            <w:r w:rsidRPr="00C20594">
              <w:t>cert</w:t>
            </w:r>
            <w:proofErr w:type="spellEnd"/>
            <w:r w:rsidRPr="00C20594"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313076" w14:textId="77777777" w:rsidR="00E6500E" w:rsidRPr="00C20594" w:rsidRDefault="00E6500E" w:rsidP="006559B1">
            <w:proofErr w:type="gramStart"/>
            <w:r w:rsidRPr="00C20594">
              <w:rPr>
                <w:b/>
              </w:rPr>
              <w:t>5</w:t>
            </w:r>
            <w:proofErr w:type="gramEnd"/>
            <w:r w:rsidRPr="00C20594">
              <w:rPr>
                <w:b/>
              </w:rPr>
              <w:t xml:space="preserve"> punti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1CFC9A" w14:textId="77777777" w:rsidR="00E6500E" w:rsidRPr="00C20594" w:rsidRDefault="00E6500E" w:rsidP="006559B1">
            <w:pPr>
              <w:snapToGrid w:val="0"/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382B4" w14:textId="77777777" w:rsidR="00E6500E" w:rsidRPr="00C20594" w:rsidRDefault="00E6500E" w:rsidP="006559B1">
            <w:pPr>
              <w:snapToGrid w:val="0"/>
            </w:pPr>
          </w:p>
        </w:tc>
      </w:tr>
      <w:tr w:rsidR="00E6500E" w:rsidRPr="00C20594" w14:paraId="6839A3AF" w14:textId="77777777" w:rsidTr="006559B1">
        <w:trPr>
          <w:trHeight w:val="623"/>
        </w:trPr>
        <w:tc>
          <w:tcPr>
            <w:tcW w:w="5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BAC9AD" w14:textId="77777777" w:rsidR="00E6500E" w:rsidRPr="00C20594" w:rsidRDefault="00E6500E" w:rsidP="006559B1">
            <w:pPr>
              <w:rPr>
                <w:b/>
              </w:rPr>
            </w:pPr>
            <w:r w:rsidRPr="00C20594">
              <w:rPr>
                <w:b/>
              </w:rPr>
              <w:t>LE ESPERIENZE</w:t>
            </w:r>
          </w:p>
          <w:p w14:paraId="5FD7ECA7" w14:textId="77777777" w:rsidR="00E6500E" w:rsidRPr="00C20594" w:rsidRDefault="00E6500E" w:rsidP="006559B1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14:paraId="799EB7C7" w14:textId="77777777" w:rsidR="00E6500E" w:rsidRPr="00C20594" w:rsidRDefault="00E6500E" w:rsidP="006559B1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FD49D3" w14:textId="77777777" w:rsidR="00E6500E" w:rsidRPr="00C20594" w:rsidRDefault="00E6500E" w:rsidP="006559B1">
            <w:pPr>
              <w:snapToGrid w:val="0"/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5F94D" w14:textId="77777777" w:rsidR="00E6500E" w:rsidRPr="00C20594" w:rsidRDefault="00E6500E" w:rsidP="006559B1">
            <w:pPr>
              <w:snapToGrid w:val="0"/>
            </w:pPr>
          </w:p>
        </w:tc>
      </w:tr>
      <w:tr w:rsidR="00E6500E" w:rsidRPr="00C20594" w14:paraId="5D3A070C" w14:textId="77777777" w:rsidTr="006559B1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970EE" w14:textId="77777777" w:rsidR="00E6500E" w:rsidRPr="00C20594" w:rsidRDefault="00E6500E" w:rsidP="006559B1">
            <w:pPr>
              <w:rPr>
                <w:b/>
              </w:rPr>
            </w:pPr>
            <w:r w:rsidRPr="00566D97">
              <w:rPr>
                <w:b/>
              </w:rPr>
              <w:t>C</w:t>
            </w:r>
            <w:r>
              <w:rPr>
                <w:b/>
              </w:rPr>
              <w:t>1</w:t>
            </w:r>
            <w:r w:rsidRPr="00566D97">
              <w:rPr>
                <w:b/>
              </w:rPr>
              <w:t xml:space="preserve">. </w:t>
            </w:r>
            <w:r>
              <w:rPr>
                <w:b/>
              </w:rPr>
              <w:t>PARTECIPAZIONI A GRUPPI DI LAVORO ANCHE ESTERNI ALLA SCUOLA PER IL COORDINAMENTO DI ATTIVITA’ FORMATIVE RIENTRANTI NEL PNRR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E13B5" w14:textId="77777777" w:rsidR="00E6500E" w:rsidRPr="00C20594" w:rsidRDefault="00E6500E" w:rsidP="006559B1">
            <w:r>
              <w:t>Max 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6D7E6" w14:textId="77777777" w:rsidR="00E6500E" w:rsidRDefault="00E6500E" w:rsidP="006559B1">
            <w:pPr>
              <w:rPr>
                <w:b/>
              </w:rPr>
            </w:pPr>
            <w:r>
              <w:rPr>
                <w:b/>
              </w:rPr>
              <w:t>4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5587E5" w14:textId="77777777" w:rsidR="00E6500E" w:rsidRPr="00C20594" w:rsidRDefault="00E6500E" w:rsidP="006559B1">
            <w:pPr>
              <w:snapToGrid w:val="0"/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B20E8" w14:textId="77777777" w:rsidR="00E6500E" w:rsidRPr="00C20594" w:rsidRDefault="00E6500E" w:rsidP="006559B1">
            <w:pPr>
              <w:snapToGrid w:val="0"/>
            </w:pPr>
          </w:p>
        </w:tc>
      </w:tr>
      <w:tr w:rsidR="00E6500E" w:rsidRPr="00C20594" w14:paraId="6AB5562B" w14:textId="77777777" w:rsidTr="006559B1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2D3BFE" w14:textId="77777777" w:rsidR="00E6500E" w:rsidRPr="00C20594" w:rsidRDefault="00E6500E" w:rsidP="006559B1">
            <w:pPr>
              <w:rPr>
                <w:b/>
              </w:rPr>
            </w:pPr>
            <w:r w:rsidRPr="00C20594">
              <w:rPr>
                <w:b/>
              </w:rPr>
              <w:t>C</w:t>
            </w:r>
            <w:r>
              <w:rPr>
                <w:b/>
              </w:rPr>
              <w:t>2</w:t>
            </w:r>
            <w:r w:rsidRPr="00C20594">
              <w:rPr>
                <w:b/>
              </w:rPr>
              <w:t xml:space="preserve">. ESPERIENZE DI FACILITATORE/VALUTATORE (min. 20 ore) NEI PROGETTI FINANZIATI </w:t>
            </w:r>
            <w:r>
              <w:rPr>
                <w:b/>
              </w:rPr>
              <w:t>DA FONDI EUROPEI</w:t>
            </w:r>
            <w:r w:rsidRPr="00C20594"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33EF6" w14:textId="77777777" w:rsidR="00E6500E" w:rsidRPr="00C20594" w:rsidRDefault="00E6500E" w:rsidP="006559B1"/>
          <w:p w14:paraId="5A734C57" w14:textId="77777777" w:rsidR="00E6500E" w:rsidRPr="00C20594" w:rsidRDefault="00E6500E" w:rsidP="006559B1"/>
          <w:p w14:paraId="144491CE" w14:textId="77777777" w:rsidR="00E6500E" w:rsidRPr="00C20594" w:rsidRDefault="00E6500E" w:rsidP="006559B1">
            <w:r w:rsidRPr="00C20594">
              <w:t xml:space="preserve">Max 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A4A67" w14:textId="77777777" w:rsidR="00E6500E" w:rsidRPr="00C20594" w:rsidRDefault="00E6500E" w:rsidP="006559B1">
            <w:pPr>
              <w:rPr>
                <w:b/>
              </w:rPr>
            </w:pPr>
            <w:proofErr w:type="gramStart"/>
            <w:r>
              <w:rPr>
                <w:b/>
              </w:rPr>
              <w:t>3</w:t>
            </w:r>
            <w:proofErr w:type="gramEnd"/>
            <w:r w:rsidRPr="00C20594">
              <w:rPr>
                <w:b/>
              </w:rPr>
              <w:t xml:space="preserve">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251E99" w14:textId="77777777" w:rsidR="00E6500E" w:rsidRPr="00C20594" w:rsidRDefault="00E6500E" w:rsidP="006559B1">
            <w:pPr>
              <w:snapToGrid w:val="0"/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138A81" w14:textId="77777777" w:rsidR="00E6500E" w:rsidRPr="00C20594" w:rsidRDefault="00E6500E" w:rsidP="006559B1">
            <w:pPr>
              <w:snapToGrid w:val="0"/>
            </w:pPr>
          </w:p>
        </w:tc>
      </w:tr>
      <w:tr w:rsidR="00E6500E" w:rsidRPr="00C20594" w14:paraId="242FA790" w14:textId="77777777" w:rsidTr="006559B1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B7B19F" w14:textId="77777777" w:rsidR="00E6500E" w:rsidRPr="00C20594" w:rsidRDefault="00E6500E" w:rsidP="006559B1">
            <w:pPr>
              <w:rPr>
                <w:b/>
              </w:rPr>
            </w:pPr>
            <w:r w:rsidRPr="00C20594">
              <w:rPr>
                <w:b/>
              </w:rPr>
              <w:t>C</w:t>
            </w:r>
            <w:r>
              <w:rPr>
                <w:b/>
              </w:rPr>
              <w:t>3</w:t>
            </w:r>
            <w:r w:rsidRPr="00C20594">
              <w:rPr>
                <w:b/>
              </w:rPr>
              <w:t xml:space="preserve">. ESPERIENZE DI TUTOR COORDINATORE (min. 20 ore) NEI PROGETTI FINANZIATI </w:t>
            </w:r>
            <w:r>
              <w:rPr>
                <w:b/>
              </w:rPr>
              <w:t>DA FONDI EUROPEI</w:t>
            </w:r>
            <w:r w:rsidRPr="00C20594">
              <w:rPr>
                <w:b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60039" w14:textId="77777777" w:rsidR="00E6500E" w:rsidRPr="00C20594" w:rsidRDefault="00E6500E" w:rsidP="006559B1"/>
          <w:p w14:paraId="77E34DEA" w14:textId="77777777" w:rsidR="00E6500E" w:rsidRPr="00C20594" w:rsidRDefault="00E6500E" w:rsidP="006559B1">
            <w:r w:rsidRPr="00C20594">
              <w:t xml:space="preserve">Max 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10796" w14:textId="77777777" w:rsidR="00E6500E" w:rsidRPr="00C20594" w:rsidRDefault="00E6500E" w:rsidP="006559B1">
            <w:pPr>
              <w:rPr>
                <w:b/>
              </w:rPr>
            </w:pPr>
            <w:proofErr w:type="gramStart"/>
            <w:r>
              <w:rPr>
                <w:b/>
              </w:rPr>
              <w:t>3</w:t>
            </w:r>
            <w:proofErr w:type="gramEnd"/>
            <w:r w:rsidRPr="00C20594">
              <w:rPr>
                <w:b/>
              </w:rPr>
              <w:t xml:space="preserve">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FCEFD2" w14:textId="77777777" w:rsidR="00E6500E" w:rsidRPr="00C20594" w:rsidRDefault="00E6500E" w:rsidP="006559B1">
            <w:pPr>
              <w:snapToGrid w:val="0"/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8F519" w14:textId="77777777" w:rsidR="00E6500E" w:rsidRPr="00C20594" w:rsidRDefault="00E6500E" w:rsidP="006559B1">
            <w:pPr>
              <w:snapToGrid w:val="0"/>
            </w:pPr>
          </w:p>
        </w:tc>
      </w:tr>
      <w:tr w:rsidR="00E6500E" w:rsidRPr="00C20594" w14:paraId="3B5F0130" w14:textId="77777777" w:rsidTr="006559B1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C03DF" w14:textId="77777777" w:rsidR="00E6500E" w:rsidRPr="0097360E" w:rsidRDefault="00E6500E" w:rsidP="006559B1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4</w:t>
            </w:r>
            <w:r w:rsidRPr="0097360E">
              <w:rPr>
                <w:b/>
              </w:rPr>
              <w:t>. CO</w:t>
            </w:r>
            <w:r>
              <w:rPr>
                <w:b/>
              </w:rPr>
              <w:t xml:space="preserve">MPETENZE </w:t>
            </w:r>
            <w:r w:rsidRPr="0097360E">
              <w:rPr>
                <w:b/>
              </w:rPr>
              <w:t>SPECIFICHE DELL'</w:t>
            </w:r>
          </w:p>
          <w:p w14:paraId="406D6392" w14:textId="77777777" w:rsidR="00E6500E" w:rsidRPr="00C20594" w:rsidRDefault="00E6500E" w:rsidP="006559B1">
            <w:pPr>
              <w:rPr>
                <w:b/>
              </w:rPr>
            </w:pPr>
            <w:r w:rsidRPr="0097360E">
              <w:rPr>
                <w:b/>
              </w:rPr>
              <w:t xml:space="preserve">ARGOMENTO ((documentate attraverso esperienze di docente in </w:t>
            </w:r>
            <w:r>
              <w:rPr>
                <w:b/>
              </w:rPr>
              <w:t xml:space="preserve">corsi di formazione </w:t>
            </w:r>
            <w:r w:rsidRPr="0097360E">
              <w:rPr>
                <w:b/>
              </w:rPr>
              <w:t>min. 6</w:t>
            </w:r>
            <w:r>
              <w:rPr>
                <w:b/>
              </w:rPr>
              <w:t xml:space="preserve"> </w:t>
            </w:r>
            <w:r w:rsidRPr="0097360E">
              <w:rPr>
                <w:b/>
              </w:rPr>
              <w:t>ore)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19E8C" w14:textId="77777777" w:rsidR="00E6500E" w:rsidRPr="00C20594" w:rsidRDefault="00E6500E" w:rsidP="006559B1">
            <w:r w:rsidRPr="00C20594">
              <w:t xml:space="preserve">Max 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C37C7" w14:textId="77777777" w:rsidR="00E6500E" w:rsidRPr="00C20594" w:rsidRDefault="00E6500E" w:rsidP="006559B1">
            <w:pPr>
              <w:rPr>
                <w:b/>
              </w:rPr>
            </w:pPr>
            <w:proofErr w:type="gramStart"/>
            <w:r>
              <w:rPr>
                <w:b/>
              </w:rPr>
              <w:t>3</w:t>
            </w:r>
            <w:proofErr w:type="gramEnd"/>
            <w:r w:rsidRPr="00C20594">
              <w:rPr>
                <w:b/>
              </w:rPr>
              <w:t xml:space="preserve">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749BBE" w14:textId="77777777" w:rsidR="00E6500E" w:rsidRPr="00C20594" w:rsidRDefault="00E6500E" w:rsidP="006559B1">
            <w:pPr>
              <w:snapToGrid w:val="0"/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7A8AE" w14:textId="77777777" w:rsidR="00E6500E" w:rsidRPr="00C20594" w:rsidRDefault="00E6500E" w:rsidP="006559B1">
            <w:pPr>
              <w:snapToGrid w:val="0"/>
            </w:pPr>
          </w:p>
        </w:tc>
      </w:tr>
      <w:tr w:rsidR="00E6500E" w:rsidRPr="00C20594" w14:paraId="285D586C" w14:textId="77777777" w:rsidTr="006559B1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BD7072" w14:textId="77777777" w:rsidR="00E6500E" w:rsidRPr="0097360E" w:rsidRDefault="00E6500E" w:rsidP="006559B1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5</w:t>
            </w:r>
            <w:r w:rsidRPr="0097360E">
              <w:rPr>
                <w:b/>
              </w:rPr>
              <w:t xml:space="preserve">. </w:t>
            </w:r>
            <w:r>
              <w:rPr>
                <w:b/>
              </w:rPr>
              <w:t xml:space="preserve">COMPETENZE </w:t>
            </w:r>
            <w:r w:rsidRPr="0097360E">
              <w:rPr>
                <w:b/>
              </w:rPr>
              <w:t>SPECIFICHE DELL'</w:t>
            </w:r>
          </w:p>
          <w:p w14:paraId="6C8F8F5E" w14:textId="77777777" w:rsidR="00E6500E" w:rsidRPr="00C20594" w:rsidRDefault="00E6500E" w:rsidP="006559B1">
            <w:pPr>
              <w:rPr>
                <w:b/>
              </w:rPr>
            </w:pPr>
            <w:r w:rsidRPr="0097360E">
              <w:rPr>
                <w:b/>
              </w:rPr>
              <w:t>ARGOMENTO (documentate attraverso corsi seguiti con rilascio attestato min. 12 ore)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BEDB3" w14:textId="77777777" w:rsidR="00E6500E" w:rsidRPr="00C20594" w:rsidRDefault="00E6500E" w:rsidP="006559B1">
            <w:r w:rsidRPr="00C20594">
              <w:t xml:space="preserve">Max 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5AE33D" w14:textId="77777777" w:rsidR="00E6500E" w:rsidRPr="00C20594" w:rsidRDefault="00E6500E" w:rsidP="006559B1">
            <w:pPr>
              <w:rPr>
                <w:b/>
              </w:rPr>
            </w:pPr>
            <w:proofErr w:type="gramStart"/>
            <w:r>
              <w:rPr>
                <w:b/>
              </w:rPr>
              <w:t>3</w:t>
            </w:r>
            <w:proofErr w:type="gramEnd"/>
            <w:r w:rsidRPr="00C20594">
              <w:rPr>
                <w:b/>
              </w:rPr>
              <w:t xml:space="preserve"> punti cad.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C74A0" w14:textId="77777777" w:rsidR="00E6500E" w:rsidRPr="00C20594" w:rsidRDefault="00E6500E" w:rsidP="006559B1">
            <w:pPr>
              <w:snapToGrid w:val="0"/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2F352" w14:textId="77777777" w:rsidR="00E6500E" w:rsidRPr="00C20594" w:rsidRDefault="00E6500E" w:rsidP="006559B1">
            <w:pPr>
              <w:snapToGrid w:val="0"/>
            </w:pPr>
          </w:p>
        </w:tc>
      </w:tr>
      <w:tr w:rsidR="00E6500E" w:rsidRPr="00C20594" w14:paraId="1C72B47A" w14:textId="77777777" w:rsidTr="006559B1">
        <w:trPr>
          <w:trHeight w:val="616"/>
        </w:trPr>
        <w:tc>
          <w:tcPr>
            <w:tcW w:w="5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15F397" w14:textId="77777777" w:rsidR="00E6500E" w:rsidRPr="00C20594" w:rsidRDefault="00E6500E" w:rsidP="006559B1">
            <w:r w:rsidRPr="00C20594">
              <w:rPr>
                <w:b/>
              </w:rPr>
              <w:t>TOTALE</w:t>
            </w:r>
            <w:r>
              <w:rPr>
                <w:b/>
              </w:rPr>
              <w:t xml:space="preserve"> </w:t>
            </w:r>
            <w:r w:rsidRPr="00C20594">
              <w:rPr>
                <w:b/>
              </w:rPr>
              <w:t>MAX                                                               100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2E9EDB" w14:textId="77777777" w:rsidR="00E6500E" w:rsidRPr="00C20594" w:rsidRDefault="00E6500E" w:rsidP="006559B1">
            <w:pPr>
              <w:snapToGrid w:val="0"/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0F778" w14:textId="77777777" w:rsidR="00E6500E" w:rsidRPr="00C20594" w:rsidRDefault="00E6500E" w:rsidP="006559B1">
            <w:pPr>
              <w:snapToGrid w:val="0"/>
            </w:pPr>
          </w:p>
        </w:tc>
      </w:tr>
    </w:tbl>
    <w:p w14:paraId="5E553D7F" w14:textId="77777777" w:rsidR="00640074" w:rsidRPr="00243DEF" w:rsidRDefault="00640074" w:rsidP="00243DEF"/>
    <w:sectPr w:rsidR="00640074" w:rsidRPr="00243DEF" w:rsidSect="00FB5A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134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3189C8" w14:textId="77777777" w:rsidR="00E6500E" w:rsidRDefault="00E6500E" w:rsidP="008947E5">
      <w:r>
        <w:separator/>
      </w:r>
    </w:p>
  </w:endnote>
  <w:endnote w:type="continuationSeparator" w:id="0">
    <w:p w14:paraId="5248FE52" w14:textId="77777777" w:rsidR="00E6500E" w:rsidRDefault="00E6500E" w:rsidP="00894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D11FB2" w14:textId="77777777" w:rsidR="0065199A" w:rsidRDefault="0065199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D2DBD5" w14:textId="77777777" w:rsidR="004F006B" w:rsidRDefault="0065199A">
    <w:pPr>
      <w:pStyle w:val="Pidipagina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0089AF8" wp14:editId="152E1D59">
              <wp:simplePos x="0" y="0"/>
              <wp:positionH relativeFrom="margin">
                <wp:align>right</wp:align>
              </wp:positionH>
              <wp:positionV relativeFrom="paragraph">
                <wp:posOffset>31750</wp:posOffset>
              </wp:positionV>
              <wp:extent cx="6143625" cy="607060"/>
              <wp:effectExtent l="0" t="0" r="9525" b="2540"/>
              <wp:wrapTopAndBottom/>
              <wp:docPr id="2001526790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43625" cy="607060"/>
                        <a:chOff x="0" y="0"/>
                        <a:chExt cx="6143625" cy="607060"/>
                      </a:xfrm>
                    </wpg:grpSpPr>
                    <pic:pic xmlns:pic="http://schemas.openxmlformats.org/drawingml/2006/picture">
                      <pic:nvPicPr>
                        <pic:cNvPr id="5" name="Immagin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946650" y="0"/>
                          <a:ext cx="1196975" cy="607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94983474" name="Immagine 2" descr="Immagine che contiene testo, Carattere, schermata, Blu elettrico&#10;&#10;Descrizione generata automa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4615" cy="5810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DE1689E" id="Gruppo 1" o:spid="_x0000_s1026" style="position:absolute;margin-left:432.55pt;margin-top:2.5pt;width:483.75pt;height:47.8pt;z-index:251666432;mso-position-horizontal:right;mso-position-horizontal-relative:margin" coordsize="61436,607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5" o:spid="_x0000_s1027" type="#_x0000_t75" style="position:absolute;left:49466;width:11970;height:6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">
                <v:imagedata r:id="rId3" o:title=""/>
              </v:shape>
              <v:shape id="Immagine 2" o:spid="_x0000_s1028" type="#_x0000_t75" alt="Immagine che contiene testo, Carattere, schermata, Blu elettrico&#10;&#10;Descrizione generata automaticamente" style="position:absolute;width:13646;height:5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">
                <v:imagedata r:id="rId4" o:title="Immagine che contiene testo, Carattere, schermata, Blu elettrico&#10;&#10;Descrizione generata automaticamente"/>
              </v:shape>
              <w10:wrap type="topAndBottom" anchorx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60F763" w14:textId="77777777" w:rsidR="0065199A" w:rsidRDefault="0065199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27D0AF" w14:textId="77777777" w:rsidR="00E6500E" w:rsidRDefault="00E6500E" w:rsidP="008947E5">
      <w:r>
        <w:separator/>
      </w:r>
    </w:p>
  </w:footnote>
  <w:footnote w:type="continuationSeparator" w:id="0">
    <w:p w14:paraId="70C7CD1E" w14:textId="77777777" w:rsidR="00E6500E" w:rsidRDefault="00E6500E" w:rsidP="00894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02D7FE" w14:textId="77777777" w:rsidR="0065199A" w:rsidRDefault="0065199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4949C" w14:textId="77777777" w:rsidR="008947E5" w:rsidRPr="006E0E59" w:rsidRDefault="0065199A" w:rsidP="001A6484">
    <w:pPr>
      <w:pStyle w:val="Intestazione"/>
      <w:ind w:right="-1134"/>
      <w:rPr>
        <w:b/>
        <w:sz w:val="24"/>
        <w:szCs w:val="24"/>
      </w:rPr>
    </w:pPr>
    <w:r>
      <w:rPr>
        <w:b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01586D1" wp14:editId="54E1A876">
              <wp:simplePos x="0" y="0"/>
              <wp:positionH relativeFrom="margin">
                <wp:align>center</wp:align>
              </wp:positionH>
              <wp:positionV relativeFrom="paragraph">
                <wp:posOffset>80010</wp:posOffset>
              </wp:positionV>
              <wp:extent cx="7125335" cy="539750"/>
              <wp:effectExtent l="0" t="0" r="0" b="0"/>
              <wp:wrapNone/>
              <wp:docPr id="445785565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5335" cy="539750"/>
                        <a:chOff x="0" y="0"/>
                        <a:chExt cx="7125335" cy="539750"/>
                      </a:xfrm>
                    </wpg:grpSpPr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1595" cy="53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Immagine 9" descr="LogoLiceoCuneo nuovo nuovo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753100" y="38100"/>
                          <a:ext cx="1372235" cy="4572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7155318" id="Gruppo 2" o:spid="_x0000_s1026" style="position:absolute;margin-left:0;margin-top:6.3pt;width:561.05pt;height:42.5pt;z-index:251660288;mso-position-horizontal:center;mso-position-horizontal-relative:margin" coordsize="71253,5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3315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">
                <v:imagedata r:id="rId3" o:title=""/>
              </v:shape>
              <v:shape id="Immagine 9" o:spid="_x0000_s1028" type="#_x0000_t75" alt="LogoLiceoCuneo nuovo nuovo.png" style="position:absolute;left:57531;top:381;width:1372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">
                <v:imagedata r:id="rId4" o:title="LogoLiceoCuneo nuovo nuovo"/>
              </v:shape>
              <w10:wrap anchorx="margin"/>
            </v:group>
          </w:pict>
        </mc:Fallback>
      </mc:AlternateContent>
    </w:r>
    <w:r w:rsidR="008947E5" w:rsidRPr="006E0E59">
      <w:rPr>
        <w:b/>
        <w:sz w:val="24"/>
        <w:szCs w:val="24"/>
      </w:rPr>
      <w:tab/>
    </w:r>
    <w:bookmarkStart w:id="0" w:name="OLE_LINK1"/>
    <w:bookmarkStart w:id="1" w:name="OLE_LINK2"/>
    <w:r w:rsidR="00A91638" w:rsidRPr="006E0E59">
      <w:rPr>
        <w:b/>
        <w:sz w:val="24"/>
        <w:szCs w:val="24"/>
      </w:rPr>
      <w:t xml:space="preserve">Liceo </w:t>
    </w:r>
    <w:r w:rsidR="00894D5D" w:rsidRPr="006E0E59">
      <w:rPr>
        <w:b/>
        <w:sz w:val="24"/>
        <w:szCs w:val="24"/>
      </w:rPr>
      <w:t xml:space="preserve">Classico </w:t>
    </w:r>
    <w:r w:rsidR="00A91638" w:rsidRPr="006E0E59">
      <w:rPr>
        <w:b/>
        <w:sz w:val="24"/>
        <w:szCs w:val="24"/>
      </w:rPr>
      <w:t xml:space="preserve">e </w:t>
    </w:r>
    <w:r w:rsidR="00894D5D" w:rsidRPr="006E0E59">
      <w:rPr>
        <w:b/>
        <w:sz w:val="24"/>
        <w:szCs w:val="24"/>
      </w:rPr>
      <w:t xml:space="preserve">Scientifico Statale </w:t>
    </w:r>
    <w:r w:rsidR="008947E5" w:rsidRPr="006E0E59">
      <w:rPr>
        <w:b/>
        <w:sz w:val="24"/>
        <w:szCs w:val="24"/>
      </w:rPr>
      <w:t>"Silvio Pellico - Giuseppe Peano"</w:t>
    </w:r>
    <w:bookmarkEnd w:id="0"/>
    <w:bookmarkEnd w:id="1"/>
  </w:p>
  <w:p w14:paraId="63561211" w14:textId="77777777" w:rsidR="008947E5" w:rsidRPr="00CF487D" w:rsidRDefault="00427677" w:rsidP="001A6484">
    <w:pPr>
      <w:pStyle w:val="Intestazione"/>
      <w:ind w:right="-1134"/>
      <w:rPr>
        <w:sz w:val="18"/>
        <w:szCs w:val="18"/>
      </w:rPr>
    </w:pPr>
    <w:r>
      <w:tab/>
    </w:r>
    <w:r w:rsidRPr="00CF487D">
      <w:rPr>
        <w:sz w:val="18"/>
        <w:szCs w:val="18"/>
      </w:rPr>
      <w:t>corso Giolitti</w:t>
    </w:r>
    <w:r w:rsidR="008947E5" w:rsidRPr="00CF487D">
      <w:rPr>
        <w:sz w:val="18"/>
        <w:szCs w:val="18"/>
      </w:rPr>
      <w:t xml:space="preserve"> 11</w:t>
    </w:r>
    <w:r w:rsidRPr="00CF487D">
      <w:rPr>
        <w:sz w:val="18"/>
        <w:szCs w:val="18"/>
      </w:rPr>
      <w:t>,</w:t>
    </w:r>
    <w:r w:rsidR="008947E5" w:rsidRPr="00CF487D">
      <w:rPr>
        <w:sz w:val="18"/>
        <w:szCs w:val="18"/>
      </w:rPr>
      <w:t xml:space="preserve"> 12100 Cuneo </w:t>
    </w:r>
    <w:r w:rsidR="00A91638" w:rsidRPr="00CF487D">
      <w:rPr>
        <w:sz w:val="18"/>
        <w:szCs w:val="18"/>
      </w:rPr>
      <w:t>-</w:t>
    </w:r>
    <w:r w:rsidR="008947E5" w:rsidRPr="00CF487D">
      <w:rPr>
        <w:sz w:val="18"/>
        <w:szCs w:val="18"/>
      </w:rPr>
      <w:t xml:space="preserve"> </w:t>
    </w:r>
    <w:r w:rsidR="00A91638" w:rsidRPr="00CF487D">
      <w:rPr>
        <w:sz w:val="18"/>
        <w:szCs w:val="18"/>
      </w:rPr>
      <w:t>tel.</w:t>
    </w:r>
    <w:r w:rsidR="008947E5" w:rsidRPr="00CF487D">
      <w:rPr>
        <w:sz w:val="18"/>
        <w:szCs w:val="18"/>
      </w:rPr>
      <w:t xml:space="preserve"> 0171 692906 </w:t>
    </w:r>
    <w:r w:rsidR="00812CDD" w:rsidRPr="00CF487D">
      <w:rPr>
        <w:sz w:val="18"/>
        <w:szCs w:val="18"/>
      </w:rPr>
      <w:t>-</w:t>
    </w:r>
    <w:r w:rsidR="008947E5" w:rsidRPr="00CF487D">
      <w:rPr>
        <w:sz w:val="18"/>
        <w:szCs w:val="18"/>
      </w:rPr>
      <w:t xml:space="preserve"> </w:t>
    </w:r>
    <w:r w:rsidRPr="00CF487D">
      <w:rPr>
        <w:sz w:val="18"/>
        <w:szCs w:val="18"/>
      </w:rPr>
      <w:t xml:space="preserve">c.f. </w:t>
    </w:r>
    <w:r w:rsidR="008947E5" w:rsidRPr="00CF487D">
      <w:rPr>
        <w:sz w:val="18"/>
        <w:szCs w:val="18"/>
      </w:rPr>
      <w:t>80009910045 - CNPS02000N</w:t>
    </w:r>
  </w:p>
  <w:p w14:paraId="77FFF781" w14:textId="77777777" w:rsidR="003A783F" w:rsidRPr="00CF487D" w:rsidRDefault="00894D5D" w:rsidP="001A6484">
    <w:pPr>
      <w:pStyle w:val="Intestazione"/>
      <w:ind w:right="-1134"/>
      <w:rPr>
        <w:sz w:val="18"/>
        <w:szCs w:val="18"/>
      </w:rPr>
    </w:pPr>
    <w:r w:rsidRPr="00CF487D">
      <w:rPr>
        <w:sz w:val="18"/>
        <w:szCs w:val="18"/>
      </w:rPr>
      <w:tab/>
      <w:t xml:space="preserve">liceocuneo.it - </w:t>
    </w:r>
    <w:r w:rsidR="003A783F" w:rsidRPr="00CF487D">
      <w:rPr>
        <w:sz w:val="18"/>
        <w:szCs w:val="18"/>
      </w:rPr>
      <w:t>info@liceocuneo.it</w:t>
    </w:r>
    <w:r w:rsidRPr="00CF487D">
      <w:rPr>
        <w:sz w:val="18"/>
        <w:szCs w:val="18"/>
      </w:rPr>
      <w:t xml:space="preserve"> - </w:t>
    </w:r>
    <w:r w:rsidR="003A783F" w:rsidRPr="00CF487D">
      <w:rPr>
        <w:sz w:val="18"/>
        <w:szCs w:val="18"/>
      </w:rPr>
      <w:t>cnps02000n@pec.istruzione.it</w:t>
    </w:r>
  </w:p>
  <w:p w14:paraId="31C70E32" w14:textId="77777777" w:rsidR="006E0E59" w:rsidRPr="006E0E59" w:rsidRDefault="008947E5" w:rsidP="001A6484">
    <w:pPr>
      <w:pStyle w:val="Intestazione"/>
      <w:pBdr>
        <w:bottom w:val="single" w:sz="4" w:space="1" w:color="auto"/>
      </w:pBdr>
      <w:spacing w:line="360" w:lineRule="auto"/>
      <w:ind w:right="-1134"/>
      <w:rPr>
        <w:sz w:val="18"/>
        <w:szCs w:val="18"/>
      </w:rPr>
    </w:pPr>
    <w:r w:rsidRPr="00CF487D">
      <w:rPr>
        <w:sz w:val="18"/>
        <w:szCs w:val="18"/>
      </w:rPr>
      <w:tab/>
      <w:t>Sezione staccata: Via Massimo D</w:t>
    </w:r>
    <w:r w:rsidR="006E0E59" w:rsidRPr="00CF487D">
      <w:rPr>
        <w:sz w:val="18"/>
        <w:szCs w:val="18"/>
      </w:rPr>
      <w:t>'</w:t>
    </w:r>
    <w:r w:rsidRPr="00CF487D">
      <w:rPr>
        <w:sz w:val="18"/>
        <w:szCs w:val="18"/>
      </w:rPr>
      <w:t xml:space="preserve">Azeglio, 8 </w:t>
    </w:r>
    <w:r w:rsidR="001A6484" w:rsidRPr="00CF487D">
      <w:rPr>
        <w:sz w:val="18"/>
        <w:szCs w:val="18"/>
      </w:rPr>
      <w:t>-</w:t>
    </w:r>
    <w:r w:rsidRPr="00CF487D">
      <w:rPr>
        <w:sz w:val="18"/>
        <w:szCs w:val="18"/>
      </w:rPr>
      <w:t xml:space="preserve"> 12100 Cuneo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3295C0" w14:textId="77777777" w:rsidR="0065199A" w:rsidRDefault="0065199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912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48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00E"/>
    <w:rsid w:val="00030F90"/>
    <w:rsid w:val="00034D31"/>
    <w:rsid w:val="000B334E"/>
    <w:rsid w:val="000C6B90"/>
    <w:rsid w:val="00102017"/>
    <w:rsid w:val="00125A09"/>
    <w:rsid w:val="001701F9"/>
    <w:rsid w:val="00177C18"/>
    <w:rsid w:val="001A6484"/>
    <w:rsid w:val="001A765B"/>
    <w:rsid w:val="001E6DB0"/>
    <w:rsid w:val="001F24D9"/>
    <w:rsid w:val="00243DEF"/>
    <w:rsid w:val="00293F42"/>
    <w:rsid w:val="00381DDA"/>
    <w:rsid w:val="003A783F"/>
    <w:rsid w:val="003E34E1"/>
    <w:rsid w:val="00427677"/>
    <w:rsid w:val="004C740F"/>
    <w:rsid w:val="004F006B"/>
    <w:rsid w:val="00530FD8"/>
    <w:rsid w:val="00570068"/>
    <w:rsid w:val="00570081"/>
    <w:rsid w:val="00582DD3"/>
    <w:rsid w:val="00584E8D"/>
    <w:rsid w:val="005C1E12"/>
    <w:rsid w:val="005D0D3E"/>
    <w:rsid w:val="005D1CF3"/>
    <w:rsid w:val="005D555C"/>
    <w:rsid w:val="005F77FC"/>
    <w:rsid w:val="0060263D"/>
    <w:rsid w:val="00630790"/>
    <w:rsid w:val="00640074"/>
    <w:rsid w:val="00643C98"/>
    <w:rsid w:val="0065199A"/>
    <w:rsid w:val="006700D6"/>
    <w:rsid w:val="006B21AA"/>
    <w:rsid w:val="006B4BF1"/>
    <w:rsid w:val="006E0E59"/>
    <w:rsid w:val="00711055"/>
    <w:rsid w:val="00720E8E"/>
    <w:rsid w:val="0079750D"/>
    <w:rsid w:val="007A1E0C"/>
    <w:rsid w:val="007A64CF"/>
    <w:rsid w:val="007B4D7F"/>
    <w:rsid w:val="00812CDD"/>
    <w:rsid w:val="008220ED"/>
    <w:rsid w:val="00841B8A"/>
    <w:rsid w:val="008947E5"/>
    <w:rsid w:val="00894D5D"/>
    <w:rsid w:val="008A6533"/>
    <w:rsid w:val="00977769"/>
    <w:rsid w:val="0098184B"/>
    <w:rsid w:val="009A4A3C"/>
    <w:rsid w:val="00A20DD2"/>
    <w:rsid w:val="00A56E62"/>
    <w:rsid w:val="00A577EC"/>
    <w:rsid w:val="00A915AA"/>
    <w:rsid w:val="00A91638"/>
    <w:rsid w:val="00AA227B"/>
    <w:rsid w:val="00AD13AA"/>
    <w:rsid w:val="00AF03C7"/>
    <w:rsid w:val="00AF1401"/>
    <w:rsid w:val="00B37C43"/>
    <w:rsid w:val="00B83D9A"/>
    <w:rsid w:val="00BC7F9F"/>
    <w:rsid w:val="00C244DF"/>
    <w:rsid w:val="00C24B43"/>
    <w:rsid w:val="00C51DA6"/>
    <w:rsid w:val="00C90256"/>
    <w:rsid w:val="00C927EC"/>
    <w:rsid w:val="00CF487D"/>
    <w:rsid w:val="00D12C55"/>
    <w:rsid w:val="00D45C42"/>
    <w:rsid w:val="00DC303E"/>
    <w:rsid w:val="00E1234F"/>
    <w:rsid w:val="00E21B4E"/>
    <w:rsid w:val="00E244A6"/>
    <w:rsid w:val="00E3792D"/>
    <w:rsid w:val="00E6500E"/>
    <w:rsid w:val="00F3773D"/>
    <w:rsid w:val="00F676A9"/>
    <w:rsid w:val="00FB5ADA"/>
    <w:rsid w:val="00FE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7D8AE3"/>
  <w15:docId w15:val="{F0EB20FF-66FB-4396-8BD7-E4F5C5B8F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650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E0E59"/>
    <w:pPr>
      <w:tabs>
        <w:tab w:val="center" w:pos="4819"/>
      </w:tabs>
      <w:ind w:left="-1134"/>
    </w:pPr>
    <w:rPr>
      <w:rFonts w:cstheme="minorHAns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0E59"/>
    <w:rPr>
      <w:rFonts w:cstheme="minorHAnsi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8947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47E5"/>
  </w:style>
  <w:style w:type="character" w:styleId="Collegamentoipertestuale">
    <w:name w:val="Hyperlink"/>
    <w:basedOn w:val="Carpredefinitoparagrafo"/>
    <w:uiPriority w:val="99"/>
    <w:unhideWhenUsed/>
    <w:rsid w:val="008947E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47E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47E5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640074"/>
    <w:rPr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B4D7F"/>
    <w:rPr>
      <w:color w:val="800080" w:themeColor="followedHyperlink"/>
      <w:u w:val="single"/>
    </w:rPr>
  </w:style>
  <w:style w:type="paragraph" w:styleId="Paragrafoelenco">
    <w:name w:val="List Paragraph"/>
    <w:basedOn w:val="Normale"/>
    <w:qFormat/>
    <w:rsid w:val="00E6500E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67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g"/><Relationship Id="rId1" Type="http://schemas.openxmlformats.org/officeDocument/2006/relationships/image" Target="media/image5.png"/><Relationship Id="rId4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udi\OneDrive\Documenti\Modelli%20di%20Office%20personalizzati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emanuela baudino</dc:creator>
  <cp:lastModifiedBy>emanuela baudino</cp:lastModifiedBy>
  <cp:revision>1</cp:revision>
  <cp:lastPrinted>2022-12-22T09:21:00Z</cp:lastPrinted>
  <dcterms:created xsi:type="dcterms:W3CDTF">2024-12-17T07:30:00Z</dcterms:created>
  <dcterms:modified xsi:type="dcterms:W3CDTF">2024-12-17T07:31:00Z</dcterms:modified>
</cp:coreProperties>
</file>