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799ED" w14:textId="77777777" w:rsidR="001A3BBB" w:rsidRPr="00C20594" w:rsidRDefault="001A3BBB" w:rsidP="001A3BBB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MULTILINGUISMO DOCENTI</w:t>
      </w:r>
    </w:p>
    <w:p w14:paraId="26F91688" w14:textId="77777777" w:rsidR="001A3BBB" w:rsidRPr="00C20594" w:rsidRDefault="001A3BBB" w:rsidP="001A3BBB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3CE2156E" w14:textId="77777777" w:rsidR="001A3BBB" w:rsidRPr="00C20594" w:rsidRDefault="001A3BBB" w:rsidP="001A3BBB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85CF560" w14:textId="77777777" w:rsidR="001A3BBB" w:rsidRPr="00C20594" w:rsidRDefault="001A3BBB" w:rsidP="001A3BBB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313E4A9A" w14:textId="77777777" w:rsidR="001A3BBB" w:rsidRPr="00C20594" w:rsidRDefault="001A3BBB" w:rsidP="001A3BB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3DC0D0E9" w14:textId="77777777" w:rsidR="001A3BBB" w:rsidRPr="00C20594" w:rsidRDefault="001A3BBB" w:rsidP="001A3BB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291B41C1" w14:textId="77777777" w:rsidR="001A3BBB" w:rsidRPr="00C20594" w:rsidRDefault="001A3BBB" w:rsidP="001A3BB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15B64B0E" w14:textId="77777777" w:rsidR="001A3BBB" w:rsidRPr="00C20594" w:rsidRDefault="001A3BBB" w:rsidP="001A3BB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0D6A0592" w14:textId="77777777" w:rsidR="001A3BBB" w:rsidRPr="00C20594" w:rsidRDefault="001A3BBB" w:rsidP="001A3BB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37646F55" w14:textId="77777777" w:rsidR="001A3BBB" w:rsidRPr="00C20594" w:rsidRDefault="001A3BBB" w:rsidP="001A3BB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230FD9AF" w14:textId="77777777" w:rsidR="001A3BBB" w:rsidRPr="00C20594" w:rsidRDefault="001A3BBB" w:rsidP="001A3BBB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321EE531" w14:textId="77777777" w:rsidR="001A3BBB" w:rsidRPr="00C20594" w:rsidRDefault="001A3BBB" w:rsidP="001A3BBB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664B61BD" w14:textId="77777777" w:rsidR="001A3BBB" w:rsidRPr="00C20594" w:rsidRDefault="001A3BBB" w:rsidP="001A3BBB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DEL GRUPPO DI LAVORO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</w:t>
      </w:r>
      <w:r>
        <w:rPr>
          <w:rFonts w:ascii="Arial" w:eastAsiaTheme="minorEastAsia" w:hAnsi="Arial" w:cs="Arial"/>
          <w:sz w:val="18"/>
          <w:szCs w:val="18"/>
        </w:rPr>
        <w:t xml:space="preserve">di cui in oggetto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1A3BBB" w:rsidRPr="00C20594" w14:paraId="104E8673" w14:textId="77777777" w:rsidTr="006559B1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4F180CD" w14:textId="77777777" w:rsidR="001A3BBB" w:rsidRPr="00C20594" w:rsidRDefault="001A3BBB" w:rsidP="006559B1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FE71CF3" w14:textId="77777777" w:rsidR="001A3BBB" w:rsidRPr="00C20594" w:rsidRDefault="001A3BBB" w:rsidP="006559B1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la partecipazione</w:t>
            </w:r>
          </w:p>
        </w:tc>
      </w:tr>
      <w:tr w:rsidR="001A3BBB" w:rsidRPr="00C20594" w14:paraId="0522A281" w14:textId="77777777" w:rsidTr="006559B1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889A1C" w14:textId="77777777" w:rsidR="001A3BBB" w:rsidRPr="00C20594" w:rsidRDefault="001A3BBB" w:rsidP="006559B1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3B40">
              <w:t xml:space="preserve">Componente del </w:t>
            </w:r>
            <w:r>
              <w:t xml:space="preserve">gruppo di lavoro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8CDDB8" w14:textId="77777777" w:rsidR="001A3BBB" w:rsidRPr="00C20594" w:rsidRDefault="001A3BBB" w:rsidP="006559B1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1CC0ED5B" w14:textId="77777777" w:rsidR="001A3BBB" w:rsidRPr="00C20594" w:rsidRDefault="001A3BBB" w:rsidP="001A3BBB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305E8245" w14:textId="77777777" w:rsidR="001A3BBB" w:rsidRPr="00C20594" w:rsidRDefault="001A3BBB" w:rsidP="001A3BB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34B84C1C" w14:textId="77777777" w:rsidR="001A3BBB" w:rsidRPr="00C20594" w:rsidRDefault="001A3BBB" w:rsidP="001A3BB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1D4CAD1C" w14:textId="77777777" w:rsidR="001A3BBB" w:rsidRPr="00C20594" w:rsidRDefault="001A3BBB" w:rsidP="001A3BB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2199C3F8" w14:textId="77777777" w:rsidR="001A3BBB" w:rsidRPr="00C20594" w:rsidRDefault="001A3BBB" w:rsidP="001A3BB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22FFCECC" w14:textId="77777777" w:rsidR="001A3BBB" w:rsidRPr="00C20594" w:rsidRDefault="001A3BBB" w:rsidP="001A3BBB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4AAD2972" w14:textId="77777777" w:rsidR="001A3BBB" w:rsidRPr="00C20594" w:rsidRDefault="001A3BBB" w:rsidP="001A3BBB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701BE33C" w14:textId="77777777" w:rsidR="001A3BBB" w:rsidRPr="00EB52E0" w:rsidRDefault="001A3BBB" w:rsidP="001A3BBB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78E9796B" w14:textId="77777777" w:rsidR="001A3BBB" w:rsidRPr="00C20594" w:rsidRDefault="001A3BBB" w:rsidP="001A3BB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2FE3EB31" w14:textId="77777777" w:rsidR="001A3BBB" w:rsidRPr="00C20594" w:rsidRDefault="001A3BBB" w:rsidP="001A3BBB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55C2913D" w14:textId="77777777" w:rsidR="001A3BBB" w:rsidRPr="00C20594" w:rsidRDefault="001A3BBB" w:rsidP="001A3BBB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244AB438" w14:textId="77777777" w:rsidR="001A3BBB" w:rsidRDefault="001A3BBB" w:rsidP="001A3BBB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60F080C3" w14:textId="77777777" w:rsidR="001A3BBB" w:rsidRPr="00C20594" w:rsidRDefault="001A3BBB" w:rsidP="001A3BB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0588B06E" w14:textId="77777777" w:rsidR="001A3BBB" w:rsidRPr="00C20594" w:rsidRDefault="001A3BBB" w:rsidP="001A3BB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essere disponibile </w:t>
      </w: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ad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adattarsi al calendario definito dal Gruppo Operativo di Piano</w:t>
      </w:r>
    </w:p>
    <w:p w14:paraId="67E51B8A" w14:textId="77777777" w:rsidR="001A3BBB" w:rsidRPr="00EB52E0" w:rsidRDefault="001A3BBB" w:rsidP="001A3BB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B5E6415" w14:textId="77777777" w:rsidR="001A3BBB" w:rsidRPr="005E1D00" w:rsidRDefault="001A3BBB" w:rsidP="001A3BB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4F32697F" w14:textId="77777777" w:rsidR="001A3BBB" w:rsidRPr="005E1D00" w:rsidRDefault="001A3BBB" w:rsidP="001A3BBB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5C060E3E" w14:textId="77777777" w:rsidR="001A3BBB" w:rsidRPr="00C20594" w:rsidRDefault="001A3BBB" w:rsidP="001A3BB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6F5D49F2" w14:textId="77777777" w:rsidR="001A3BBB" w:rsidRPr="00C20594" w:rsidRDefault="001A3BBB" w:rsidP="001A3BB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68EAB88E" w14:textId="77777777" w:rsidR="001A3BBB" w:rsidRPr="00C20594" w:rsidRDefault="001A3BBB" w:rsidP="001A3BB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0FB7124E" w14:textId="77777777" w:rsidR="001A3BBB" w:rsidRPr="00C20594" w:rsidRDefault="001A3BBB" w:rsidP="001A3BB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7D45F154" w14:textId="77777777" w:rsidR="001A3BBB" w:rsidRPr="00C20594" w:rsidRDefault="001A3BBB" w:rsidP="001A3BBB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F483027" w14:textId="77777777" w:rsidR="001A3BBB" w:rsidRDefault="001A3BBB" w:rsidP="001A3BBB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F6C4620" w14:textId="77777777" w:rsidR="001A3BBB" w:rsidRPr="00C20594" w:rsidRDefault="001A3BBB" w:rsidP="001A3BBB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7CAFA23" w14:textId="77777777" w:rsidR="001A3BBB" w:rsidRPr="00C20594" w:rsidRDefault="001A3BBB" w:rsidP="001A3BBB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0EAF99D" w14:textId="77777777" w:rsidR="001A3BBB" w:rsidRPr="00C20594" w:rsidRDefault="001A3BBB" w:rsidP="001A3BBB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6176E143" w14:textId="77777777" w:rsidR="001A3BBB" w:rsidRPr="00C20594" w:rsidRDefault="001A3BBB" w:rsidP="001A3BBB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28ACB064" w14:textId="77777777" w:rsidR="001A3BBB" w:rsidRPr="00C20594" w:rsidRDefault="001A3BBB" w:rsidP="001A3BBB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3F7B922" w14:textId="77777777" w:rsidR="001A3BBB" w:rsidRPr="00C20594" w:rsidRDefault="001A3BBB" w:rsidP="001A3BB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18607CB" w14:textId="77777777" w:rsidR="001A3BBB" w:rsidRDefault="001A3BBB" w:rsidP="001A3BB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DE5EAAA" w14:textId="77777777" w:rsidR="001A3BBB" w:rsidRDefault="001A3BBB" w:rsidP="001A3BB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8682F29" w14:textId="77777777" w:rsidR="001A3BBB" w:rsidRDefault="001A3BBB" w:rsidP="001A3BB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6FE60298" w14:textId="77777777" w:rsidR="001A3BBB" w:rsidRPr="00C20594" w:rsidRDefault="001A3BBB" w:rsidP="001A3BB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5FE8517" w14:textId="77777777" w:rsidR="001A3BBB" w:rsidRDefault="001A3BBB" w:rsidP="001A3BB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8D36908" w14:textId="62EB8705" w:rsidR="00640074" w:rsidRPr="00243DEF" w:rsidRDefault="00640074" w:rsidP="001A3BBB"/>
    <w:sectPr w:rsidR="00640074" w:rsidRPr="00243DEF" w:rsidSect="00FB5A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A580B9" w14:textId="77777777" w:rsidR="001A3BBB" w:rsidRDefault="001A3BBB" w:rsidP="008947E5">
      <w:r>
        <w:separator/>
      </w:r>
    </w:p>
  </w:endnote>
  <w:endnote w:type="continuationSeparator" w:id="0">
    <w:p w14:paraId="27B026C5" w14:textId="77777777" w:rsidR="001A3BBB" w:rsidRDefault="001A3BBB" w:rsidP="00894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6DA32" w14:textId="77777777" w:rsidR="0065199A" w:rsidRDefault="006519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D3607" w14:textId="77777777" w:rsidR="004F006B" w:rsidRDefault="0065199A">
    <w:pPr>
      <w:pStyle w:val="Pidipagina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C6F9F70" wp14:editId="21446155">
              <wp:simplePos x="0" y="0"/>
              <wp:positionH relativeFrom="margin">
                <wp:align>right</wp:align>
              </wp:positionH>
              <wp:positionV relativeFrom="paragraph">
                <wp:posOffset>31750</wp:posOffset>
              </wp:positionV>
              <wp:extent cx="6143625" cy="607060"/>
              <wp:effectExtent l="0" t="0" r="9525" b="2540"/>
              <wp:wrapTopAndBottom/>
              <wp:docPr id="2001526790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43625" cy="607060"/>
                        <a:chOff x="0" y="0"/>
                        <a:chExt cx="6143625" cy="607060"/>
                      </a:xfrm>
                    </wpg:grpSpPr>
                    <pic:pic xmlns:pic="http://schemas.openxmlformats.org/drawingml/2006/picture">
                      <pic:nvPicPr>
                        <pic:cNvPr id="5" name="Immagin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6650" y="0"/>
                          <a:ext cx="1196975" cy="607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94983474" name="Immagine 2" descr="Immagine che contiene testo, Carattere, schermata, Blu elettric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4615" cy="5810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3210EC" id="Gruppo 1" o:spid="_x0000_s1026" style="position:absolute;margin-left:432.55pt;margin-top:2.5pt;width:483.75pt;height:47.8pt;z-index:251666432;mso-position-horizontal:right;mso-position-horizontal-relative:margin" coordsize="61436,607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5" o:spid="_x0000_s1027" type="#_x0000_t75" style="position:absolute;left:49466;width:11970;height:6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">
                <v:imagedata r:id="rId3" o:title=""/>
              </v:shape>
              <v:shape id="Immagine 2" o:spid="_x0000_s1028" type="#_x0000_t75" alt="Immagine che contiene testo, Carattere, schermata, Blu elettrico&#10;&#10;Descrizione generata automaticamente" style="position:absolute;width:13646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">
                <v:imagedata r:id="rId4" o:title="Immagine che contiene testo, Carattere, schermata, Blu elettrico&#10;&#10;Descrizione generata automaticamente"/>
              </v:shape>
              <w10:wrap type="topAndBottom" anchorx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D8E07" w14:textId="77777777" w:rsidR="0065199A" w:rsidRDefault="006519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4B018" w14:textId="77777777" w:rsidR="001A3BBB" w:rsidRDefault="001A3BBB" w:rsidP="008947E5">
      <w:r>
        <w:separator/>
      </w:r>
    </w:p>
  </w:footnote>
  <w:footnote w:type="continuationSeparator" w:id="0">
    <w:p w14:paraId="44DF423B" w14:textId="77777777" w:rsidR="001A3BBB" w:rsidRDefault="001A3BBB" w:rsidP="00894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C4A48" w14:textId="77777777" w:rsidR="0065199A" w:rsidRDefault="0065199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38F3A" w14:textId="77777777" w:rsidR="008947E5" w:rsidRPr="006E0E59" w:rsidRDefault="0065199A" w:rsidP="001A6484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5883AC9" wp14:editId="464411E7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6A5E09" id="Gruppo 2" o:spid="_x0000_s1026" style="position:absolute;margin-left:0;margin-top:6.3pt;width:561.05pt;height:42.5pt;z-index:251660288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="008947E5" w:rsidRPr="006E0E59">
      <w:rPr>
        <w:b/>
        <w:sz w:val="24"/>
        <w:szCs w:val="24"/>
      </w:rPr>
      <w:tab/>
    </w:r>
    <w:bookmarkStart w:id="0" w:name="OLE_LINK1"/>
    <w:bookmarkStart w:id="1" w:name="OLE_LINK2"/>
    <w:r w:rsidR="00A91638" w:rsidRPr="006E0E59">
      <w:rPr>
        <w:b/>
        <w:sz w:val="24"/>
        <w:szCs w:val="24"/>
      </w:rPr>
      <w:t xml:space="preserve">Liceo </w:t>
    </w:r>
    <w:r w:rsidR="00894D5D" w:rsidRPr="006E0E59">
      <w:rPr>
        <w:b/>
        <w:sz w:val="24"/>
        <w:szCs w:val="24"/>
      </w:rPr>
      <w:t xml:space="preserve">Classico </w:t>
    </w:r>
    <w:r w:rsidR="00A91638" w:rsidRPr="006E0E59">
      <w:rPr>
        <w:b/>
        <w:sz w:val="24"/>
        <w:szCs w:val="24"/>
      </w:rPr>
      <w:t xml:space="preserve">e </w:t>
    </w:r>
    <w:r w:rsidR="00894D5D" w:rsidRPr="006E0E59">
      <w:rPr>
        <w:b/>
        <w:sz w:val="24"/>
        <w:szCs w:val="24"/>
      </w:rPr>
      <w:t xml:space="preserve">Scientifico Statale </w:t>
    </w:r>
    <w:r w:rsidR="008947E5" w:rsidRPr="006E0E59">
      <w:rPr>
        <w:b/>
        <w:sz w:val="24"/>
        <w:szCs w:val="24"/>
      </w:rPr>
      <w:t>"Silvio Pellico - Giuseppe Peano"</w:t>
    </w:r>
    <w:bookmarkEnd w:id="0"/>
    <w:bookmarkEnd w:id="1"/>
  </w:p>
  <w:p w14:paraId="318A4890" w14:textId="77777777" w:rsidR="008947E5" w:rsidRPr="00CF487D" w:rsidRDefault="00427677" w:rsidP="001A6484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>corso Giolitti</w:t>
    </w:r>
    <w:r w:rsidR="008947E5" w:rsidRPr="00CF487D">
      <w:rPr>
        <w:sz w:val="18"/>
        <w:szCs w:val="18"/>
      </w:rPr>
      <w:t xml:space="preserve"> 11</w:t>
    </w:r>
    <w:r w:rsidRPr="00CF487D">
      <w:rPr>
        <w:sz w:val="18"/>
        <w:szCs w:val="18"/>
      </w:rPr>
      <w:t>,</w:t>
    </w:r>
    <w:r w:rsidR="008947E5" w:rsidRPr="00CF487D">
      <w:rPr>
        <w:sz w:val="18"/>
        <w:szCs w:val="18"/>
      </w:rPr>
      <w:t xml:space="preserve"> 12100 Cuneo </w:t>
    </w:r>
    <w:r w:rsidR="00A91638" w:rsidRPr="00CF487D">
      <w:rPr>
        <w:sz w:val="18"/>
        <w:szCs w:val="18"/>
      </w:rPr>
      <w:t>-</w:t>
    </w:r>
    <w:r w:rsidR="008947E5" w:rsidRPr="00CF487D">
      <w:rPr>
        <w:sz w:val="18"/>
        <w:szCs w:val="18"/>
      </w:rPr>
      <w:t xml:space="preserve"> </w:t>
    </w:r>
    <w:r w:rsidR="00A91638" w:rsidRPr="00CF487D">
      <w:rPr>
        <w:sz w:val="18"/>
        <w:szCs w:val="18"/>
      </w:rPr>
      <w:t>tel.</w:t>
    </w:r>
    <w:r w:rsidR="008947E5" w:rsidRPr="00CF487D">
      <w:rPr>
        <w:sz w:val="18"/>
        <w:szCs w:val="18"/>
      </w:rPr>
      <w:t xml:space="preserve"> 0171 692906 </w:t>
    </w:r>
    <w:r w:rsidR="00812CDD" w:rsidRPr="00CF487D">
      <w:rPr>
        <w:sz w:val="18"/>
        <w:szCs w:val="18"/>
      </w:rPr>
      <w:t>-</w:t>
    </w:r>
    <w:r w:rsidR="008947E5" w:rsidRPr="00CF487D">
      <w:rPr>
        <w:sz w:val="18"/>
        <w:szCs w:val="18"/>
      </w:rPr>
      <w:t xml:space="preserve"> </w:t>
    </w:r>
    <w:r w:rsidRPr="00CF487D">
      <w:rPr>
        <w:sz w:val="18"/>
        <w:szCs w:val="18"/>
      </w:rPr>
      <w:t xml:space="preserve">c.f. </w:t>
    </w:r>
    <w:r w:rsidR="008947E5" w:rsidRPr="00CF487D">
      <w:rPr>
        <w:sz w:val="18"/>
        <w:szCs w:val="18"/>
      </w:rPr>
      <w:t>80009910045 - CNPS02000N</w:t>
    </w:r>
  </w:p>
  <w:p w14:paraId="210E8166" w14:textId="77777777" w:rsidR="003A783F" w:rsidRPr="00CF487D" w:rsidRDefault="00894D5D" w:rsidP="001A6484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 xml:space="preserve">liceocuneo.it - </w:t>
    </w:r>
    <w:r w:rsidR="003A783F" w:rsidRPr="00CF487D">
      <w:rPr>
        <w:sz w:val="18"/>
        <w:szCs w:val="18"/>
      </w:rPr>
      <w:t>info@liceocuneo.it</w:t>
    </w:r>
    <w:r w:rsidRPr="00CF487D">
      <w:rPr>
        <w:sz w:val="18"/>
        <w:szCs w:val="18"/>
      </w:rPr>
      <w:t xml:space="preserve"> - </w:t>
    </w:r>
    <w:r w:rsidR="003A783F" w:rsidRPr="00CF487D">
      <w:rPr>
        <w:sz w:val="18"/>
        <w:szCs w:val="18"/>
      </w:rPr>
      <w:t>cnps02000n@pec.istruzione.it</w:t>
    </w:r>
  </w:p>
  <w:p w14:paraId="4486EBAA" w14:textId="77777777" w:rsidR="006E0E59" w:rsidRPr="006E0E59" w:rsidRDefault="008947E5" w:rsidP="001A6484">
    <w:pPr>
      <w:pStyle w:val="Intestazione"/>
      <w:pBdr>
        <w:bottom w:val="single" w:sz="4" w:space="1" w:color="auto"/>
      </w:pBdr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>Sezione staccata: Via Massimo D</w:t>
    </w:r>
    <w:r w:rsidR="006E0E59" w:rsidRPr="00CF487D">
      <w:rPr>
        <w:sz w:val="18"/>
        <w:szCs w:val="18"/>
      </w:rPr>
      <w:t>'</w:t>
    </w:r>
    <w:r w:rsidRPr="00CF487D">
      <w:rPr>
        <w:sz w:val="18"/>
        <w:szCs w:val="18"/>
      </w:rPr>
      <w:t xml:space="preserve">Azeglio, 8 </w:t>
    </w:r>
    <w:r w:rsidR="001A6484" w:rsidRPr="00CF487D">
      <w:rPr>
        <w:sz w:val="18"/>
        <w:szCs w:val="18"/>
      </w:rPr>
      <w:t>-</w:t>
    </w:r>
    <w:r w:rsidRPr="00CF487D">
      <w:rPr>
        <w:sz w:val="18"/>
        <w:szCs w:val="18"/>
      </w:rPr>
      <w:t xml:space="preserve"> 12100 Cuneo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26BE8" w14:textId="77777777" w:rsidR="0065199A" w:rsidRDefault="006519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48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BBB"/>
    <w:rsid w:val="00030F90"/>
    <w:rsid w:val="00034D31"/>
    <w:rsid w:val="000B334E"/>
    <w:rsid w:val="000C6B90"/>
    <w:rsid w:val="00102017"/>
    <w:rsid w:val="00125A09"/>
    <w:rsid w:val="001701F9"/>
    <w:rsid w:val="00177C18"/>
    <w:rsid w:val="001A3BBB"/>
    <w:rsid w:val="001A6484"/>
    <w:rsid w:val="001A765B"/>
    <w:rsid w:val="001E6DB0"/>
    <w:rsid w:val="001F24D9"/>
    <w:rsid w:val="00243DEF"/>
    <w:rsid w:val="00293F42"/>
    <w:rsid w:val="00381DDA"/>
    <w:rsid w:val="003A783F"/>
    <w:rsid w:val="003E34E1"/>
    <w:rsid w:val="00427677"/>
    <w:rsid w:val="004C740F"/>
    <w:rsid w:val="004F006B"/>
    <w:rsid w:val="00530FD8"/>
    <w:rsid w:val="00570068"/>
    <w:rsid w:val="00570081"/>
    <w:rsid w:val="00582DD3"/>
    <w:rsid w:val="00584E8D"/>
    <w:rsid w:val="005C1E12"/>
    <w:rsid w:val="005D0D3E"/>
    <w:rsid w:val="005D1CF3"/>
    <w:rsid w:val="005D555C"/>
    <w:rsid w:val="005F77FC"/>
    <w:rsid w:val="0060263D"/>
    <w:rsid w:val="00630790"/>
    <w:rsid w:val="00640074"/>
    <w:rsid w:val="00643C98"/>
    <w:rsid w:val="0065199A"/>
    <w:rsid w:val="006700D6"/>
    <w:rsid w:val="006B21AA"/>
    <w:rsid w:val="006B4BF1"/>
    <w:rsid w:val="006E0E59"/>
    <w:rsid w:val="00711055"/>
    <w:rsid w:val="00720E8E"/>
    <w:rsid w:val="0079750D"/>
    <w:rsid w:val="007A1E0C"/>
    <w:rsid w:val="007A64CF"/>
    <w:rsid w:val="007B4D7F"/>
    <w:rsid w:val="00812CDD"/>
    <w:rsid w:val="008220ED"/>
    <w:rsid w:val="00841B8A"/>
    <w:rsid w:val="008947E5"/>
    <w:rsid w:val="00894D5D"/>
    <w:rsid w:val="008A6533"/>
    <w:rsid w:val="00977769"/>
    <w:rsid w:val="0098184B"/>
    <w:rsid w:val="009A4A3C"/>
    <w:rsid w:val="00A20DD2"/>
    <w:rsid w:val="00A56E62"/>
    <w:rsid w:val="00A577EC"/>
    <w:rsid w:val="00A915AA"/>
    <w:rsid w:val="00A91638"/>
    <w:rsid w:val="00AA227B"/>
    <w:rsid w:val="00AD13AA"/>
    <w:rsid w:val="00AF03C7"/>
    <w:rsid w:val="00AF1401"/>
    <w:rsid w:val="00B37C43"/>
    <w:rsid w:val="00B83D9A"/>
    <w:rsid w:val="00BC7F9F"/>
    <w:rsid w:val="00C244DF"/>
    <w:rsid w:val="00C24B43"/>
    <w:rsid w:val="00C51DA6"/>
    <w:rsid w:val="00C90256"/>
    <w:rsid w:val="00C927EC"/>
    <w:rsid w:val="00CF487D"/>
    <w:rsid w:val="00D12C55"/>
    <w:rsid w:val="00D45C42"/>
    <w:rsid w:val="00DC303E"/>
    <w:rsid w:val="00E1234F"/>
    <w:rsid w:val="00E21B4E"/>
    <w:rsid w:val="00E244A6"/>
    <w:rsid w:val="00E3792D"/>
    <w:rsid w:val="00F3773D"/>
    <w:rsid w:val="00F676A9"/>
    <w:rsid w:val="00FB5ADA"/>
    <w:rsid w:val="00FE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EC4FE"/>
  <w15:docId w15:val="{BB8112A4-CE78-4E01-9ED2-0CF6B94A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3B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0E59"/>
    <w:pPr>
      <w:tabs>
        <w:tab w:val="center" w:pos="4819"/>
      </w:tabs>
      <w:ind w:left="-1134"/>
    </w:pPr>
    <w:rPr>
      <w:rFonts w:cstheme="minorHAns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0E59"/>
    <w:rPr>
      <w:rFonts w:cstheme="minorHAnsi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8947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47E5"/>
  </w:style>
  <w:style w:type="character" w:styleId="Collegamentoipertestuale">
    <w:name w:val="Hyperlink"/>
    <w:basedOn w:val="Carpredefinitoparagrafo"/>
    <w:uiPriority w:val="99"/>
    <w:unhideWhenUsed/>
    <w:rsid w:val="008947E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47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47E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40074"/>
    <w:rPr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B4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6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g"/><Relationship Id="rId1" Type="http://schemas.openxmlformats.org/officeDocument/2006/relationships/image" Target="media/image5.png"/><Relationship Id="rId4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udi\OneDrive\Documenti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0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emanuela baudino</dc:creator>
  <cp:lastModifiedBy>emanuela baudino</cp:lastModifiedBy>
  <cp:revision>2</cp:revision>
  <cp:lastPrinted>2022-12-22T09:21:00Z</cp:lastPrinted>
  <dcterms:created xsi:type="dcterms:W3CDTF">2024-12-17T07:29:00Z</dcterms:created>
  <dcterms:modified xsi:type="dcterms:W3CDTF">2024-12-17T07:29:00Z</dcterms:modified>
</cp:coreProperties>
</file>